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20AFAA" w14:textId="761A7DA6" w:rsidR="0097279A" w:rsidRPr="000B41DF" w:rsidRDefault="00F07BEC" w:rsidP="008A1E27">
      <w:pPr>
        <w:pStyle w:val="Titre"/>
        <w:rPr>
          <w:lang w:val="fr-FR"/>
        </w:rPr>
      </w:pPr>
      <w:r w:rsidRPr="000B41DF">
        <w:rPr>
          <w:lang w:val="fr-FR"/>
        </w:rPr>
        <mc:AlternateContent>
          <mc:Choice Requires="wpg">
            <w:drawing>
              <wp:anchor distT="0" distB="0" distL="114300" distR="114300" simplePos="0" relativeHeight="251667968" behindDoc="1" locked="1" layoutInCell="1" allowOverlap="1" wp14:anchorId="32A7C35B" wp14:editId="45EB6E9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503045"/>
                <wp:effectExtent l="0" t="0" r="0" b="1905"/>
                <wp:wrapNone/>
                <wp:docPr id="18" name="Groupe 37" descr="Rectangles colorés utilisés comme graphismes d’en-têt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503045"/>
                          <a:chOff x="0" y="0"/>
                          <a:chExt cx="12240" cy="2367"/>
                        </a:xfrm>
                      </wpg:grpSpPr>
                      <wps:wsp>
                        <wps:cNvPr id="19" name="Rectangle 1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16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0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0" y="2151"/>
                            <a:ext cx="12240" cy="216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F25C81" id="Groupe 37" o:spid="_x0000_s1026" alt="Rectangles colorés utilisés comme graphismes d’en-tête" style="position:absolute;margin-left:0;margin-top:0;width:612pt;height:118.35pt;z-index:-251648512;mso-position-horizontal-relative:page;mso-position-vertical-relative:page" coordsize="12240,2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">
                <v:rect id="Rectangle 15" o:spid="_x0000_s1027" style="position:absolute;width:1224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" fillcolor="#28350f [1604]" stroked="f" strokecolor="#4a7ebb" strokeweight="1.5pt">
                  <v:shadow opacity="22938f" offset="0"/>
                  <v:textbox inset=",7.2pt,,7.2pt"/>
                </v:rect>
                <v:rect id="Rectangle 18" o:spid="_x0000_s1028" style="position:absolute;top:2151;width:12240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" fillcolor="#edad34 [3206]" stroked="f" strokecolor="#4a7ebb" strokeweight="1.5pt">
                  <v:shadow opacity="22938f" offset="0"/>
                  <v:textbox inset=",7.2pt,,7.2pt"/>
                </v:rect>
                <w10:wrap anchorx="page" anchory="page"/>
                <w10:anchorlock/>
              </v:group>
            </w:pict>
          </mc:Fallback>
        </mc:AlternateContent>
      </w:r>
      <w:r w:rsidRPr="000B41DF">
        <w:rPr>
          <w:lang w:val="fr-FR"/>
        </w:rPr>
        <mc:AlternateContent>
          <mc:Choice Requires="wpg">
            <w:drawing>
              <wp:anchor distT="0" distB="0" distL="114300" distR="114300" simplePos="0" relativeHeight="251669504" behindDoc="0" locked="1" layoutInCell="1" allowOverlap="1" wp14:anchorId="7C3F3A41" wp14:editId="20AACBFF">
                <wp:simplePos x="0" y="0"/>
                <wp:positionH relativeFrom="page">
                  <wp:posOffset>5257800</wp:posOffset>
                </wp:positionH>
                <wp:positionV relativeFrom="page">
                  <wp:posOffset>438785</wp:posOffset>
                </wp:positionV>
                <wp:extent cx="2019300" cy="1358900"/>
                <wp:effectExtent l="123825" t="635" r="66675" b="2540"/>
                <wp:wrapNone/>
                <wp:docPr id="7" name="Groupe 36" descr="Graphisme représentant une tent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0" cy="1358900"/>
                          <a:chOff x="8210" y="686"/>
                          <a:chExt cx="3180" cy="2140"/>
                        </a:xfrm>
                      </wpg:grpSpPr>
                      <wpg:grpSp>
                        <wpg:cNvPr id="8" name="Groupe 34"/>
                        <wpg:cNvGrpSpPr>
                          <a:grpSpLocks/>
                        </wpg:cNvGrpSpPr>
                        <wpg:grpSpPr bwMode="auto">
                          <a:xfrm>
                            <a:off x="8210" y="686"/>
                            <a:ext cx="3180" cy="2140"/>
                            <a:chOff x="8670" y="461"/>
                            <a:chExt cx="3180" cy="2140"/>
                          </a:xfrm>
                        </wpg:grpSpPr>
                        <wps:wsp>
                          <wps:cNvPr id="9" name="Forme automatique 28"/>
                          <wps:cNvSpPr>
                            <a:spLocks noChangeArrowheads="1"/>
                          </wps:cNvSpPr>
                          <wps:spPr bwMode="auto">
                            <a:xfrm rot="672400">
                              <a:off x="8670" y="461"/>
                              <a:ext cx="1808" cy="2140"/>
                            </a:xfrm>
                            <a:prstGeom prst="parallelogram">
                              <a:avLst>
                                <a:gd name="adj" fmla="val 43968"/>
                              </a:avLst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4A7EBB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25400" dir="5400000" algn="ctr" rotWithShape="0">
                                      <a:srgbClr val="808080">
                                        <a:alpha val="35001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10" name="Forme automatique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9475" y="648"/>
                              <a:ext cx="2375" cy="1946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4A7EBB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25400" dir="5400000" algn="ctr" rotWithShape="0">
                                      <a:srgbClr val="808080">
                                        <a:alpha val="35001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11" name="Forme automatique 32"/>
                          <wps:cNvSpPr>
                            <a:spLocks noChangeArrowheads="1"/>
                          </wps:cNvSpPr>
                          <wps:spPr bwMode="auto">
                            <a:xfrm rot="19393721" flipH="1">
                              <a:off x="10941" y="936"/>
                              <a:ext cx="672" cy="1356"/>
                            </a:xfrm>
                            <a:prstGeom prst="triangle">
                              <a:avLst>
                                <a:gd name="adj" fmla="val 100000"/>
                              </a:avLst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chemeClr val="accent1">
                                      <a:lumMod val="5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25400" dir="5400000" algn="ctr" rotWithShape="0">
                                      <a:srgbClr val="808080">
                                        <a:alpha val="35001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e 35"/>
                        <wpg:cNvGrpSpPr>
                          <a:grpSpLocks/>
                        </wpg:cNvGrpSpPr>
                        <wpg:grpSpPr bwMode="auto">
                          <a:xfrm>
                            <a:off x="8497" y="815"/>
                            <a:ext cx="2551" cy="1725"/>
                            <a:chOff x="8942" y="1620"/>
                            <a:chExt cx="2551" cy="1725"/>
                          </a:xfrm>
                        </wpg:grpSpPr>
                        <wps:wsp>
                          <wps:cNvPr id="13" name="Forme automatique 21"/>
                          <wps:cNvSpPr>
                            <a:spLocks noChangeArrowheads="1"/>
                          </wps:cNvSpPr>
                          <wps:spPr bwMode="auto">
                            <a:xfrm rot="672400">
                              <a:off x="8942" y="1620"/>
                              <a:ext cx="1450" cy="1716"/>
                            </a:xfrm>
                            <a:prstGeom prst="parallelogram">
                              <a:avLst>
                                <a:gd name="adj" fmla="val 43426"/>
                              </a:avLst>
                            </a:prstGeom>
                            <a:solidFill>
                              <a:schemeClr val="accent1">
                                <a:lumMod val="7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4A7EBB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25400" dir="5400000" algn="ctr" rotWithShape="0">
                                      <a:srgbClr val="808080">
                                        <a:alpha val="35001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g:grpSp>
                          <wpg:cNvPr id="14" name="Groupe 22"/>
                          <wpg:cNvGrpSpPr>
                            <a:grpSpLocks/>
                          </wpg:cNvGrpSpPr>
                          <wpg:grpSpPr bwMode="auto">
                            <a:xfrm>
                              <a:off x="9588" y="1775"/>
                              <a:ext cx="1905" cy="1570"/>
                              <a:chOff x="5220" y="700"/>
                              <a:chExt cx="1905" cy="1560"/>
                            </a:xfrm>
                          </wpg:grpSpPr>
                          <wps:wsp>
                            <wps:cNvPr id="15" name="Forme automatique 2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220" y="700"/>
                                <a:ext cx="1905" cy="156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5400" dir="5400000" algn="ctr" rotWithShape="0">
                                        <a:srgbClr val="80808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  <wps:wsp>
                            <wps:cNvPr id="16" name="Forme automatique 24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6170" y="1320"/>
                                <a:ext cx="705" cy="940"/>
                              </a:xfrm>
                              <a:prstGeom prst="triangle">
                                <a:avLst>
                                  <a:gd name="adj" fmla="val 100000"/>
                                </a:avLst>
                              </a:prstGeom>
                              <a:solidFill>
                                <a:schemeClr val="accent1">
                                  <a:lumMod val="50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5400" dir="5400000" algn="ctr" rotWithShape="0">
                                        <a:srgbClr val="80808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  <wps:wsp>
                            <wps:cNvPr id="17" name="Forme automatique 25"/>
                            <wps:cNvSpPr>
                              <a:spLocks noChangeArrowheads="1"/>
                            </wps:cNvSpPr>
                            <wps:spPr bwMode="auto">
                              <a:xfrm rot="19393721" flipH="1">
                                <a:off x="6488" y="1096"/>
                                <a:ext cx="539" cy="1087"/>
                              </a:xfrm>
                              <a:prstGeom prst="triangle">
                                <a:avLst>
                                  <a:gd name="adj" fmla="val 100000"/>
                                </a:avLst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1905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5400" dir="5400000" algn="ctr" rotWithShape="0">
                                        <a:srgbClr val="80808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04296E" id="Groupe 36" o:spid="_x0000_s1026" alt="Graphisme représentant une tente" style="position:absolute;margin-left:414pt;margin-top:34.55pt;width:159pt;height:107pt;z-index:251669504;mso-position-horizontal-relative:page;mso-position-vertical-relative:page" coordorigin="8210,686" coordsize="3180,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">
                <v:group id="Groupe 34" o:spid="_x0000_s1027" style="position:absolute;left:8210;top:686;width:3180;height:2140" coordorigin="8670,461" coordsize="3180,2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type id="_x0000_t7" coordsize="21600,21600" o:spt="7" adj="5400" path="m@0,l,21600@1,21600,21600,xe">
                    <v:stroke joinstyle="miter"/>
                    <v:formulas>
                      <v:f eqn="val #0"/>
                      <v:f eqn="sum width 0 #0"/>
                      <v:f eqn="prod #0 1 2"/>
                      <v:f eqn="sum width 0 @2"/>
                      <v:f eqn="mid #0 width"/>
                      <v:f eqn="mid @1 0"/>
                      <v:f eqn="prod height width #0"/>
                      <v:f eqn="prod @6 1 2"/>
                      <v:f eqn="sum height 0 @7"/>
                      <v:f eqn="prod width 1 2"/>
                      <v:f eqn="sum #0 0 @9"/>
                      <v:f eqn="if @10 @8 0"/>
                      <v:f eqn="if @10 @7 height"/>
                    </v:formulas>
                    <v:path gradientshapeok="t" o:connecttype="custom" o:connectlocs="@4,0;10800,@11;@3,10800;@5,21600;10800,@12;@2,10800" textboxrect="1800,1800,19800,19800;8100,8100,13500,13500;10800,10800,10800,10800"/>
                    <v:handles>
                      <v:h position="#0,topLeft" xrange="0,21600"/>
                    </v:handles>
                  </v:shapetype>
                  <v:shape id="Forme automatique 28" o:spid="_x0000_s1028" type="#_x0000_t7" style="position:absolute;left:8670;top:461;width:1808;height:2140;rotation:7344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" adj="9497" fillcolor="white [3212]" stroked="f" strokecolor="#4a7ebb" strokeweight="1.5pt">
                    <v:shadow opacity="22938f" offset="0"/>
                    <v:textbox inset=",7.2pt,,7.2pt"/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Forme automatique 30" o:spid="_x0000_s1029" type="#_x0000_t5" style="position:absolute;left:9475;top:648;width:2375;height:1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" fillcolor="white [3212]" stroked="f" strokecolor="#4a7ebb" strokeweight="1.5pt">
                    <v:shadow opacity="22938f" offset="0"/>
                    <v:textbox inset=",7.2pt,,7.2pt"/>
                  </v:shape>
                  <v:shape id="Forme automatique 32" o:spid="_x0000_s1030" type="#_x0000_t5" style="position:absolute;left:10941;top:936;width:672;height:1356;rotation:2409845fd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" adj="21600" fillcolor="white [3212]" stroked="f" strokecolor="#28350f [1604]" strokeweight="1.5pt">
                    <v:shadow opacity="22938f" offset="0"/>
                    <v:textbox inset=",7.2pt,,7.2pt"/>
                  </v:shape>
                </v:group>
                <v:group id="Groupe 35" o:spid="_x0000_s1031" style="position:absolute;left:8497;top:815;width:2551;height:1725" coordorigin="8942,1620" coordsize="2551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orme automatique 21" o:spid="_x0000_s1032" type="#_x0000_t7" style="position:absolute;left:8942;top:1620;width:1450;height:1716;rotation:7344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" adj="9380" fillcolor="#3d5017 [2404]" stroked="f" strokecolor="#4a7ebb" strokeweight="1.5pt">
                    <v:shadow opacity="22938f" offset="0"/>
                    <v:textbox inset=",7.2pt,,7.2pt"/>
                  </v:shape>
                  <v:group id="Groupe 22" o:spid="_x0000_s1033" style="position:absolute;left:9588;top:1775;width:1905;height:1570" coordorigin="5220,700" coordsize="190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<v:shape id="Forme automatique 23" o:spid="_x0000_s1034" type="#_x0000_t5" style="position:absolute;left:5220;top:700;width:1905;height:1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" fillcolor="#526c1f [3204]" stroked="f" strokecolor="#4a7ebb" strokeweight="1.5pt">
                      <v:shadow opacity="22938f" offset="0"/>
                      <v:textbox inset=",7.2pt,,7.2pt"/>
                    </v:shape>
                    <v:shape id="Forme automatique 24" o:spid="_x0000_s1035" type="#_x0000_t5" style="position:absolute;left:6170;top:1320;width:705;height:94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" adj="21600" fillcolor="#28350f [1604]" stroked="f" strokecolor="#4a7ebb" strokeweight="1.5pt">
                      <v:shadow opacity="22938f" offset="0"/>
                      <v:textbox inset=",7.2pt,,7.2pt"/>
                    </v:shape>
                    <v:shape id="Forme automatique 25" o:spid="_x0000_s1036" type="#_x0000_t5" style="position:absolute;left:6488;top:1096;width:539;height:1087;rotation:2409845fd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" adj="21600" fillcolor="white [3212]" strokecolor="#28350f [1604]" strokeweight="1.5pt">
                      <v:shadow opacity="22938f" offset="0"/>
                      <v:textbox inset=",7.2pt,,7.2pt"/>
                    </v:shape>
                  </v:group>
                </v:group>
                <w10:wrap anchorx="page" anchory="page"/>
                <w10:anchorlock/>
              </v:group>
            </w:pict>
          </mc:Fallback>
        </mc:AlternateContent>
      </w:r>
      <w:r w:rsidRPr="000B41DF">
        <w:rPr>
          <w:lang w:val="fr-FR"/>
        </w:rPr>
        <mc:AlternateContent>
          <mc:Choice Requires="wps">
            <w:drawing>
              <wp:anchor distT="0" distB="0" distL="114300" distR="114300" simplePos="0" relativeHeight="251666432" behindDoc="0" locked="1" layoutInCell="1" allowOverlap="1" wp14:anchorId="5360BD31" wp14:editId="4146EC8C">
                <wp:simplePos x="0" y="0"/>
                <wp:positionH relativeFrom="page">
                  <wp:posOffset>-1023620</wp:posOffset>
                </wp:positionH>
                <wp:positionV relativeFrom="page">
                  <wp:posOffset>-633095</wp:posOffset>
                </wp:positionV>
                <wp:extent cx="2267585" cy="2724785"/>
                <wp:effectExtent l="243205" t="5080" r="251460" b="3810"/>
                <wp:wrapNone/>
                <wp:docPr id="6" name="Forme automatique 10" descr="Forme d’arrière-plan abstrait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72400">
                          <a:off x="0" y="0"/>
                          <a:ext cx="2267585" cy="2724785"/>
                        </a:xfrm>
                        <a:prstGeom prst="parallelogram">
                          <a:avLst>
                            <a:gd name="adj" fmla="val 43968"/>
                          </a:avLst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03CE7" id="Forme automatique 10" o:spid="_x0000_s1026" type="#_x0000_t7" alt="Forme d’arrière-plan abstraite" style="position:absolute;margin-left:-80.6pt;margin-top:-49.85pt;width:178.55pt;height:214.55pt;rotation:734440fd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" adj="9497" fillcolor="#526c1f [3204]" stroked="f" strokecolor="#4a7ebb" strokeweight="1.5pt">
                <v:shadow opacity="22938f" offset="0"/>
                <v:textbox inset=",7.2pt,,7.2pt"/>
                <w10:wrap anchorx="page" anchory="page"/>
                <w10:anchorlock/>
              </v:shape>
            </w:pict>
          </mc:Fallback>
        </mc:AlternateContent>
      </w:r>
      <w:r w:rsidR="00E83071">
        <w:rPr>
          <w:lang w:val="fr-FR" w:bidi="fr-FR"/>
        </w:rPr>
        <w:t>Road Book</w:t>
      </w:r>
      <w:r w:rsidR="00B34A90">
        <w:rPr>
          <w:lang w:val="fr-FR" w:bidi="fr-FR"/>
        </w:rPr>
        <w:t xml:space="preserve"> LUBERON</w:t>
      </w:r>
    </w:p>
    <w:p w14:paraId="7CFFE76B" w14:textId="77777777" w:rsidR="006C6CB7" w:rsidRPr="000B41DF" w:rsidRDefault="006C6CB7" w:rsidP="00813D5D">
      <w:pPr>
        <w:pStyle w:val="Titre1"/>
        <w:rPr>
          <w:lang w:val="fr-FR" w:bidi="fr-FR"/>
        </w:rPr>
        <w:sectPr w:rsidR="006C6CB7" w:rsidRPr="000B41DF" w:rsidSect="006C6CB7">
          <w:headerReference w:type="default" r:id="rId11"/>
          <w:footerReference w:type="default" r:id="rId12"/>
          <w:footerReference w:type="first" r:id="rId13"/>
          <w:pgSz w:w="11906" w:h="16838" w:code="9"/>
          <w:pgMar w:top="720" w:right="720" w:bottom="648" w:left="1800" w:header="706" w:footer="576" w:gutter="0"/>
          <w:cols w:space="720"/>
          <w:titlePg/>
          <w:docGrid w:linePitch="360"/>
        </w:sectPr>
      </w:pPr>
    </w:p>
    <w:p w14:paraId="0665367B" w14:textId="77777777" w:rsidR="005A7807" w:rsidRDefault="00B34A90" w:rsidP="003E75A3">
      <w:pPr>
        <w:pStyle w:val="Titre1"/>
        <w:rPr>
          <w:lang w:val="fr-FR" w:bidi="fr-FR"/>
        </w:rPr>
      </w:pPr>
      <w:bookmarkStart w:id="0" w:name="_Hlk81510220"/>
      <w:r>
        <w:rPr>
          <w:lang w:val="fr-FR" w:bidi="fr-FR"/>
        </w:rPr>
        <w:t xml:space="preserve">Jour 1 </w:t>
      </w:r>
      <w:r w:rsidR="003217BC">
        <w:rPr>
          <w:lang w:val="fr-FR" w:bidi="fr-FR"/>
        </w:rPr>
        <w:t>– 62 km – 128+</w:t>
      </w:r>
      <w:r w:rsidR="001F1680">
        <w:rPr>
          <w:lang w:val="fr-FR" w:bidi="fr-FR"/>
        </w:rPr>
        <w:t xml:space="preserve"> </w:t>
      </w:r>
    </w:p>
    <w:p w14:paraId="13791E4E" w14:textId="21337C5F" w:rsidR="005B1883" w:rsidRPr="005B1883" w:rsidRDefault="005B1883" w:rsidP="005B1883">
      <w:pPr>
        <w:rPr>
          <w:lang w:val="fr-FR" w:bidi="fr-FR"/>
        </w:rPr>
      </w:pPr>
    </w:p>
    <w:p w14:paraId="57237573" w14:textId="4E63FE3B" w:rsidR="003E75A3" w:rsidRDefault="003E75A3" w:rsidP="003E75A3">
      <w:pPr>
        <w:rPr>
          <w:lang w:val="fr-FR" w:bidi="fr-FR"/>
        </w:rPr>
      </w:pPr>
    </w:p>
    <w:p w14:paraId="515386F4" w14:textId="2253C12F" w:rsidR="003E75A3" w:rsidRPr="00D54E23" w:rsidRDefault="003E75A3" w:rsidP="003E75A3">
      <w:pPr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CRUAS</w:t>
      </w:r>
      <w:r w:rsidR="00580C96"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 </w:t>
      </w:r>
      <w:r w:rsidR="00B26D9C"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–</w:t>
      </w:r>
      <w:r w:rsidR="00580C96"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 </w:t>
      </w:r>
      <w:r w:rsidR="00DE2E43"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Saint</w:t>
      </w:r>
      <w:r w:rsidR="00B26D9C"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 Just d’Ardèche</w:t>
      </w:r>
    </w:p>
    <w:p w14:paraId="2E2D1CE0" w14:textId="66052985" w:rsidR="0097279A" w:rsidRDefault="00787F20" w:rsidP="00F431DF">
      <w:pPr>
        <w:pStyle w:val="retraitcasecocher"/>
        <w:rPr>
          <w:lang w:val="fr-FR" w:bidi="fr-FR"/>
        </w:rPr>
      </w:pPr>
      <w:bookmarkStart w:id="1" w:name="_Hlk81503238"/>
      <w:r>
        <w:rPr>
          <w:lang w:val="fr-FR" w:bidi="fr-FR"/>
        </w:rPr>
        <w:t xml:space="preserve">Camping </w:t>
      </w:r>
      <w:r w:rsidR="00E9097F">
        <w:rPr>
          <w:lang w:val="fr-FR" w:bidi="fr-FR"/>
        </w:rPr>
        <w:t xml:space="preserve">les </w:t>
      </w:r>
      <w:proofErr w:type="spellStart"/>
      <w:r w:rsidR="00E9097F">
        <w:rPr>
          <w:lang w:val="fr-FR" w:bidi="fr-FR"/>
        </w:rPr>
        <w:t>Ilons</w:t>
      </w:r>
      <w:proofErr w:type="spellEnd"/>
      <w:r w:rsidR="00E9097F">
        <w:rPr>
          <w:lang w:val="fr-FR" w:bidi="fr-FR"/>
        </w:rPr>
        <w:t xml:space="preserve"> CRUAS</w:t>
      </w:r>
    </w:p>
    <w:bookmarkEnd w:id="1"/>
    <w:p w14:paraId="069582A8" w14:textId="20382137" w:rsidR="009D6225" w:rsidRPr="009D6225" w:rsidRDefault="009D6225" w:rsidP="009D6225">
      <w:pPr>
        <w:pStyle w:val="retraitcasecocher"/>
        <w:rPr>
          <w:lang w:val="fr-FR" w:bidi="fr-FR"/>
        </w:rPr>
      </w:pPr>
      <w:r w:rsidRPr="009D6225">
        <w:rPr>
          <w:lang w:val="fr-FR" w:bidi="fr-FR"/>
        </w:rPr>
        <w:t>Chemin Du Camping</w:t>
      </w:r>
    </w:p>
    <w:p w14:paraId="3C47CD29" w14:textId="7B2027D4" w:rsidR="009D6225" w:rsidRDefault="009D6225" w:rsidP="009D6225">
      <w:pPr>
        <w:pStyle w:val="retraitcasecocher"/>
        <w:rPr>
          <w:lang w:val="fr-FR" w:bidi="fr-FR"/>
        </w:rPr>
      </w:pPr>
      <w:r w:rsidRPr="009D6225">
        <w:rPr>
          <w:lang w:val="fr-FR" w:bidi="fr-FR"/>
        </w:rPr>
        <w:t xml:space="preserve">07350 CRUAS </w:t>
      </w:r>
      <w:r w:rsidR="00177189">
        <w:rPr>
          <w:lang w:val="fr-FR" w:bidi="fr-FR"/>
        </w:rPr>
        <w:t>–</w:t>
      </w:r>
      <w:r w:rsidRPr="009D6225">
        <w:rPr>
          <w:lang w:val="fr-FR" w:bidi="fr-FR"/>
        </w:rPr>
        <w:t xml:space="preserve"> </w:t>
      </w:r>
      <w:r w:rsidR="00177189">
        <w:rPr>
          <w:lang w:val="fr-FR" w:bidi="fr-FR"/>
        </w:rPr>
        <w:t>France</w:t>
      </w:r>
    </w:p>
    <w:p w14:paraId="25F5CCD3" w14:textId="77777777" w:rsidR="00177189" w:rsidRDefault="00177189" w:rsidP="009D6225">
      <w:pPr>
        <w:pStyle w:val="retraitcasecocher"/>
        <w:rPr>
          <w:lang w:val="fr-FR" w:bidi="fr-FR"/>
        </w:rPr>
      </w:pPr>
    </w:p>
    <w:p w14:paraId="3D320F36" w14:textId="66EC0C0B" w:rsidR="00E9097F" w:rsidRPr="00177189" w:rsidRDefault="00E9097F" w:rsidP="00177189">
      <w:pPr>
        <w:spacing w:before="0"/>
        <w:rPr>
          <w:sz w:val="28"/>
          <w:szCs w:val="28"/>
          <w:lang w:val="fr-FR"/>
        </w:rPr>
      </w:pPr>
      <w:r w:rsidRPr="00177189">
        <w:rPr>
          <w:sz w:val="28"/>
          <w:szCs w:val="28"/>
          <w:lang w:val="fr-FR"/>
        </w:rPr>
        <w:t>04 75 00 13 56</w:t>
      </w:r>
    </w:p>
    <w:p w14:paraId="394E9132" w14:textId="6D1CEECE" w:rsidR="003F74D2" w:rsidRDefault="009C3335" w:rsidP="00E9097F">
      <w:pPr>
        <w:pStyle w:val="retraitcasecocher"/>
        <w:rPr>
          <w:lang w:val="fr-FR"/>
        </w:rPr>
      </w:pPr>
      <w:r w:rsidRPr="00EC6203">
        <w:rPr>
          <w:noProof/>
        </w:rPr>
        <w:drawing>
          <wp:anchor distT="0" distB="0" distL="114300" distR="114300" simplePos="0" relativeHeight="251670528" behindDoc="1" locked="0" layoutInCell="1" allowOverlap="1" wp14:anchorId="6E297D4B" wp14:editId="46D02F9E">
            <wp:simplePos x="0" y="0"/>
            <wp:positionH relativeFrom="margin">
              <wp:posOffset>2808605</wp:posOffset>
            </wp:positionH>
            <wp:positionV relativeFrom="paragraph">
              <wp:posOffset>132080</wp:posOffset>
            </wp:positionV>
            <wp:extent cx="3208655" cy="5924550"/>
            <wp:effectExtent l="0" t="0" r="0" b="0"/>
            <wp:wrapNone/>
            <wp:docPr id="22" name="Image 22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Une image contenant car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655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22E2D" w14:textId="1C100AA2" w:rsidR="00BA2F77" w:rsidRDefault="00BA2F77" w:rsidP="00BA2F77">
      <w:pPr>
        <w:spacing w:before="0"/>
        <w:rPr>
          <w:rFonts w:ascii="Times New Roman" w:eastAsia="Times New Roman" w:hAnsi="Times New Roman" w:cs="Times New Roman"/>
          <w:color w:val="auto"/>
          <w:sz w:val="24"/>
          <w:lang w:val="fr-FR" w:eastAsia="fr-FR"/>
        </w:rPr>
      </w:pPr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Camping de la plage</w:t>
      </w:r>
    </w:p>
    <w:p w14:paraId="12AFF402" w14:textId="1BA4DC5D" w:rsidR="00BA2F77" w:rsidRDefault="00BA2F77" w:rsidP="00BA2F77">
      <w:pPr>
        <w:spacing w:before="0"/>
        <w:rPr>
          <w:rFonts w:ascii="Times New Roman" w:eastAsia="Times New Roman" w:hAnsi="Times New Roman" w:cs="Times New Roman"/>
          <w:color w:val="auto"/>
          <w:sz w:val="24"/>
          <w:lang w:val="fr-FR" w:eastAsia="fr-FR"/>
        </w:rPr>
      </w:pPr>
      <w:r w:rsidRPr="00BA2F77">
        <w:rPr>
          <w:rFonts w:ascii="Times New Roman" w:eastAsia="Times New Roman" w:hAnsi="Times New Roman" w:cs="Times New Roman"/>
          <w:color w:val="auto"/>
          <w:sz w:val="24"/>
          <w:lang w:val="fr-FR" w:eastAsia="fr-FR"/>
        </w:rPr>
        <w:t>285 CHEM Pont Casse, 07700 Saint Just d'Ardèche</w:t>
      </w:r>
    </w:p>
    <w:p w14:paraId="1EA6A870" w14:textId="77777777" w:rsidR="00177189" w:rsidRDefault="00177189" w:rsidP="00BA2F77">
      <w:pPr>
        <w:spacing w:before="0"/>
        <w:rPr>
          <w:rFonts w:ascii="Times New Roman" w:eastAsia="Times New Roman" w:hAnsi="Times New Roman" w:cs="Times New Roman"/>
          <w:color w:val="auto"/>
          <w:sz w:val="24"/>
          <w:lang w:val="fr-FR" w:eastAsia="fr-FR"/>
        </w:rPr>
      </w:pPr>
    </w:p>
    <w:p w14:paraId="6CF989FF" w14:textId="7D788299" w:rsidR="00EC6203" w:rsidRPr="00177189" w:rsidRDefault="000743D4" w:rsidP="00DC52C3">
      <w:pPr>
        <w:spacing w:before="0"/>
        <w:rPr>
          <w:sz w:val="28"/>
          <w:szCs w:val="28"/>
          <w:lang w:val="fr-FR"/>
        </w:rPr>
      </w:pPr>
      <w:r w:rsidRPr="00177189">
        <w:rPr>
          <w:sz w:val="28"/>
          <w:szCs w:val="28"/>
          <w:lang w:val="fr-FR"/>
        </w:rPr>
        <w:t>0475046946</w:t>
      </w:r>
    </w:p>
    <w:p w14:paraId="133CEE23" w14:textId="77777777" w:rsidR="00EC6203" w:rsidRDefault="00EC6203" w:rsidP="00F431DF">
      <w:pPr>
        <w:pStyle w:val="Titre1"/>
        <w:rPr>
          <w:lang w:val="fr-FR" w:bidi="fr-FR"/>
        </w:rPr>
      </w:pPr>
    </w:p>
    <w:bookmarkEnd w:id="0"/>
    <w:p w14:paraId="45877526" w14:textId="77777777" w:rsidR="00EC6203" w:rsidRDefault="00EC6203" w:rsidP="00F431DF">
      <w:pPr>
        <w:pStyle w:val="Titre1"/>
        <w:rPr>
          <w:lang w:val="fr-FR" w:bidi="fr-FR"/>
        </w:rPr>
      </w:pPr>
    </w:p>
    <w:p w14:paraId="17E928F7" w14:textId="77777777" w:rsidR="00EC6203" w:rsidRDefault="00EC6203" w:rsidP="00F431DF">
      <w:pPr>
        <w:pStyle w:val="Titre1"/>
        <w:rPr>
          <w:lang w:val="fr-FR" w:bidi="fr-FR"/>
        </w:rPr>
      </w:pPr>
    </w:p>
    <w:p w14:paraId="20F482C0" w14:textId="77777777" w:rsidR="00EC6203" w:rsidRDefault="00EC6203" w:rsidP="00F431DF">
      <w:pPr>
        <w:pStyle w:val="Titre1"/>
        <w:rPr>
          <w:lang w:val="fr-FR" w:bidi="fr-FR"/>
        </w:rPr>
      </w:pPr>
    </w:p>
    <w:p w14:paraId="077D16CB" w14:textId="77777777" w:rsidR="00EC6203" w:rsidRDefault="00EC6203" w:rsidP="00F431DF">
      <w:pPr>
        <w:pStyle w:val="Titre1"/>
        <w:rPr>
          <w:lang w:val="fr-FR" w:bidi="fr-FR"/>
        </w:rPr>
      </w:pPr>
    </w:p>
    <w:p w14:paraId="02DF7BA1" w14:textId="77777777" w:rsidR="00EC6203" w:rsidRDefault="00EC6203" w:rsidP="00F431DF">
      <w:pPr>
        <w:pStyle w:val="Titre1"/>
        <w:rPr>
          <w:lang w:val="fr-FR" w:bidi="fr-FR"/>
        </w:rPr>
      </w:pPr>
    </w:p>
    <w:p w14:paraId="701772D6" w14:textId="77777777" w:rsidR="00EC6203" w:rsidRDefault="00EC6203" w:rsidP="00F431DF">
      <w:pPr>
        <w:pStyle w:val="Titre1"/>
        <w:rPr>
          <w:lang w:val="fr-FR" w:bidi="fr-FR"/>
        </w:rPr>
      </w:pPr>
    </w:p>
    <w:p w14:paraId="0AC86351" w14:textId="42DD5E14" w:rsidR="00EC6203" w:rsidRDefault="00EC6203" w:rsidP="00F431DF">
      <w:pPr>
        <w:pStyle w:val="Titre1"/>
        <w:rPr>
          <w:lang w:val="fr-FR" w:bidi="fr-FR"/>
        </w:rPr>
      </w:pPr>
    </w:p>
    <w:p w14:paraId="416F0D7E" w14:textId="5C6567A6" w:rsidR="003E75A3" w:rsidRDefault="003E75A3" w:rsidP="003E75A3">
      <w:pPr>
        <w:rPr>
          <w:lang w:val="fr-FR" w:bidi="fr-FR"/>
        </w:rPr>
      </w:pPr>
    </w:p>
    <w:p w14:paraId="39463315" w14:textId="5522760F" w:rsidR="003E75A3" w:rsidRDefault="003E75A3" w:rsidP="003E75A3">
      <w:pPr>
        <w:rPr>
          <w:lang w:val="fr-FR" w:bidi="fr-FR"/>
        </w:rPr>
      </w:pPr>
    </w:p>
    <w:p w14:paraId="2617F797" w14:textId="0082230B" w:rsidR="003E75A3" w:rsidRDefault="003E75A3" w:rsidP="003E75A3">
      <w:pPr>
        <w:rPr>
          <w:lang w:val="fr-FR" w:bidi="fr-FR"/>
        </w:rPr>
      </w:pPr>
    </w:p>
    <w:p w14:paraId="1B86FF8A" w14:textId="250620DC" w:rsidR="003E75A3" w:rsidRDefault="003E75A3" w:rsidP="003E75A3">
      <w:pPr>
        <w:rPr>
          <w:lang w:val="fr-FR" w:bidi="fr-FR"/>
        </w:rPr>
      </w:pPr>
    </w:p>
    <w:p w14:paraId="77276116" w14:textId="3CC4844A" w:rsidR="003E75A3" w:rsidRDefault="003E75A3" w:rsidP="003E75A3">
      <w:pPr>
        <w:rPr>
          <w:lang w:val="fr-FR" w:bidi="fr-FR"/>
        </w:rPr>
      </w:pPr>
    </w:p>
    <w:p w14:paraId="5A13CD58" w14:textId="44B9873B" w:rsidR="003E75A3" w:rsidRDefault="003E75A3" w:rsidP="003E75A3">
      <w:pPr>
        <w:rPr>
          <w:lang w:val="fr-FR" w:bidi="fr-FR"/>
        </w:rPr>
      </w:pPr>
    </w:p>
    <w:p w14:paraId="1C85A93E" w14:textId="4EBA7BF3" w:rsidR="003E75A3" w:rsidRDefault="003E75A3" w:rsidP="003E75A3">
      <w:pPr>
        <w:rPr>
          <w:lang w:val="fr-FR" w:bidi="fr-FR"/>
        </w:rPr>
      </w:pPr>
    </w:p>
    <w:p w14:paraId="6331FD9B" w14:textId="0FDB0578" w:rsidR="003E75A3" w:rsidRDefault="003E75A3" w:rsidP="003E75A3">
      <w:pPr>
        <w:rPr>
          <w:lang w:val="fr-FR" w:bidi="fr-FR"/>
        </w:rPr>
      </w:pPr>
    </w:p>
    <w:p w14:paraId="606D7E1F" w14:textId="638C4792" w:rsidR="003E75A3" w:rsidRDefault="003E75A3" w:rsidP="003E75A3">
      <w:pPr>
        <w:rPr>
          <w:lang w:val="fr-FR" w:bidi="fr-FR"/>
        </w:rPr>
      </w:pPr>
    </w:p>
    <w:p w14:paraId="17A2A3DA" w14:textId="5574A6AE" w:rsidR="003E75A3" w:rsidRDefault="003E75A3" w:rsidP="003E75A3">
      <w:pPr>
        <w:rPr>
          <w:lang w:val="fr-FR" w:bidi="fr-FR"/>
        </w:rPr>
      </w:pPr>
    </w:p>
    <w:p w14:paraId="772B3BCC" w14:textId="50A1F21A" w:rsidR="003E75A3" w:rsidRDefault="003E75A3" w:rsidP="003E75A3">
      <w:pPr>
        <w:rPr>
          <w:lang w:val="fr-FR" w:bidi="fr-FR"/>
        </w:rPr>
      </w:pPr>
    </w:p>
    <w:p w14:paraId="6FD1A5FC" w14:textId="58D9ACE1" w:rsidR="003E75A3" w:rsidRDefault="003E75A3" w:rsidP="003E75A3">
      <w:pPr>
        <w:rPr>
          <w:lang w:val="fr-FR" w:bidi="fr-FR"/>
        </w:rPr>
      </w:pPr>
    </w:p>
    <w:p w14:paraId="4CC77ABE" w14:textId="77777777" w:rsidR="00177189" w:rsidRDefault="00177189" w:rsidP="009C3335">
      <w:pPr>
        <w:keepNext/>
        <w:keepLines/>
        <w:pBdr>
          <w:top w:val="single" w:sz="18" w:space="1" w:color="EDAD34" w:themeColor="accent3"/>
        </w:pBdr>
        <w:spacing w:before="240"/>
        <w:outlineLvl w:val="0"/>
        <w:rPr>
          <w:rFonts w:ascii="Arial" w:hAnsi="Arial" w:cs="Arial"/>
          <w:color w:val="002060"/>
          <w:sz w:val="24"/>
          <w:lang w:val="fr-FR" w:bidi="fr-FR"/>
        </w:rPr>
      </w:pPr>
    </w:p>
    <w:p w14:paraId="47BEB65C" w14:textId="7A98A38E" w:rsidR="009C3335" w:rsidRPr="009C3335" w:rsidRDefault="009C3335" w:rsidP="006D2F21">
      <w:pPr>
        <w:pStyle w:val="Titre1"/>
        <w:rPr>
          <w:lang w:val="fr-FR" w:bidi="fr-FR"/>
        </w:rPr>
      </w:pPr>
      <w:r w:rsidRPr="009C3335">
        <w:rPr>
          <w:lang w:val="fr-FR" w:bidi="fr-FR"/>
        </w:rPr>
        <w:t>CRUAS – ROCHEMAURE – MONTELIMAR – VIVIERS – BOURG ST ANDEOL – LAPALUD – PONT ST ESPRIT</w:t>
      </w:r>
    </w:p>
    <w:p w14:paraId="31CA2927" w14:textId="38EAE3E0" w:rsidR="003E75A3" w:rsidRDefault="003E75A3" w:rsidP="003E75A3">
      <w:pPr>
        <w:rPr>
          <w:lang w:val="fr-FR" w:bidi="fr-FR"/>
        </w:rPr>
      </w:pPr>
    </w:p>
    <w:p w14:paraId="0028D7A0" w14:textId="5538AB36" w:rsidR="003E75A3" w:rsidRDefault="003E75A3" w:rsidP="003E75A3">
      <w:pPr>
        <w:rPr>
          <w:lang w:val="fr-FR" w:bidi="fr-FR"/>
        </w:rPr>
      </w:pPr>
    </w:p>
    <w:p w14:paraId="7A0D285B" w14:textId="020ED1A1" w:rsidR="003E75A3" w:rsidRDefault="003E75A3" w:rsidP="003E75A3">
      <w:pPr>
        <w:rPr>
          <w:lang w:val="fr-FR" w:bidi="fr-FR"/>
        </w:rPr>
      </w:pPr>
    </w:p>
    <w:p w14:paraId="4945CCEF" w14:textId="4C45282A" w:rsidR="003E75A3" w:rsidRDefault="003E75A3" w:rsidP="003E75A3">
      <w:pPr>
        <w:rPr>
          <w:lang w:val="fr-FR" w:bidi="fr-FR"/>
        </w:rPr>
      </w:pPr>
    </w:p>
    <w:p w14:paraId="787099D1" w14:textId="12C9CCAE" w:rsidR="003E75A3" w:rsidRDefault="003E75A3" w:rsidP="003E75A3">
      <w:pPr>
        <w:rPr>
          <w:lang w:val="fr-FR" w:bidi="fr-FR"/>
        </w:rPr>
      </w:pPr>
    </w:p>
    <w:p w14:paraId="62BDFC76" w14:textId="2D8B1F1F" w:rsidR="003E75A3" w:rsidRDefault="003E75A3" w:rsidP="003E75A3">
      <w:pPr>
        <w:rPr>
          <w:lang w:val="fr-FR" w:bidi="fr-FR"/>
        </w:rPr>
      </w:pPr>
    </w:p>
    <w:p w14:paraId="4D35C373" w14:textId="775EB242" w:rsidR="003E75A3" w:rsidRDefault="003E75A3" w:rsidP="003E75A3">
      <w:pPr>
        <w:rPr>
          <w:lang w:val="fr-FR" w:bidi="fr-FR"/>
        </w:rPr>
      </w:pPr>
    </w:p>
    <w:p w14:paraId="39B09752" w14:textId="06AFAC78" w:rsidR="003E75A3" w:rsidRDefault="003E75A3" w:rsidP="003E75A3">
      <w:pPr>
        <w:rPr>
          <w:lang w:val="fr-FR" w:bidi="fr-FR"/>
        </w:rPr>
      </w:pPr>
    </w:p>
    <w:p w14:paraId="01DF6092" w14:textId="4E8EB8B1" w:rsidR="003E75A3" w:rsidRDefault="003E75A3" w:rsidP="003E75A3">
      <w:pPr>
        <w:rPr>
          <w:lang w:val="fr-FR" w:bidi="fr-FR"/>
        </w:rPr>
      </w:pPr>
    </w:p>
    <w:p w14:paraId="1ABF9F92" w14:textId="44595F28" w:rsidR="003E75A3" w:rsidRDefault="003E75A3" w:rsidP="003E75A3">
      <w:pPr>
        <w:rPr>
          <w:lang w:val="fr-FR" w:bidi="fr-FR"/>
        </w:rPr>
      </w:pPr>
    </w:p>
    <w:p w14:paraId="33A4676F" w14:textId="4BFA405A" w:rsidR="003E75A3" w:rsidRDefault="003E75A3" w:rsidP="003E75A3">
      <w:pPr>
        <w:rPr>
          <w:lang w:val="fr-FR" w:bidi="fr-FR"/>
        </w:rPr>
      </w:pPr>
    </w:p>
    <w:p w14:paraId="1A7F05DD" w14:textId="6838F39B" w:rsidR="003E75A3" w:rsidRDefault="003E75A3" w:rsidP="003E75A3">
      <w:pPr>
        <w:rPr>
          <w:lang w:val="fr-FR" w:bidi="fr-FR"/>
        </w:rPr>
      </w:pPr>
    </w:p>
    <w:p w14:paraId="18CD92AB" w14:textId="1228D567" w:rsidR="003E75A3" w:rsidRDefault="003E75A3" w:rsidP="003E75A3">
      <w:pPr>
        <w:rPr>
          <w:lang w:val="fr-FR" w:bidi="fr-FR"/>
        </w:rPr>
      </w:pPr>
    </w:p>
    <w:p w14:paraId="5584FD64" w14:textId="27C697B9" w:rsidR="003E75A3" w:rsidRDefault="003E75A3" w:rsidP="003E75A3">
      <w:pPr>
        <w:rPr>
          <w:lang w:val="fr-FR" w:bidi="fr-FR"/>
        </w:rPr>
      </w:pPr>
    </w:p>
    <w:p w14:paraId="2CF3E89F" w14:textId="242FF29B" w:rsidR="003E75A3" w:rsidRDefault="003E75A3" w:rsidP="003E75A3">
      <w:pPr>
        <w:rPr>
          <w:lang w:val="fr-FR" w:bidi="fr-FR"/>
        </w:rPr>
      </w:pPr>
    </w:p>
    <w:p w14:paraId="5E7AEBCA" w14:textId="2CB4892A" w:rsidR="003E75A3" w:rsidRDefault="003E75A3" w:rsidP="003E75A3">
      <w:pPr>
        <w:rPr>
          <w:lang w:val="fr-FR" w:bidi="fr-FR"/>
        </w:rPr>
      </w:pPr>
    </w:p>
    <w:p w14:paraId="24FECF80" w14:textId="5E6B20AA" w:rsidR="003E75A3" w:rsidRDefault="003E75A3" w:rsidP="003E75A3">
      <w:pPr>
        <w:rPr>
          <w:lang w:val="fr-FR" w:bidi="fr-FR"/>
        </w:rPr>
      </w:pPr>
    </w:p>
    <w:p w14:paraId="4ED0F851" w14:textId="41D31E1B" w:rsidR="003E75A3" w:rsidRDefault="003E75A3" w:rsidP="003E75A3">
      <w:pPr>
        <w:rPr>
          <w:lang w:val="fr-FR" w:bidi="fr-FR"/>
        </w:rPr>
      </w:pPr>
    </w:p>
    <w:p w14:paraId="5B36D41D" w14:textId="6174425C" w:rsidR="003E75A3" w:rsidRDefault="003E75A3" w:rsidP="003E75A3">
      <w:pPr>
        <w:rPr>
          <w:lang w:val="fr-FR" w:bidi="fr-FR"/>
        </w:rPr>
      </w:pPr>
    </w:p>
    <w:p w14:paraId="4422BDDB" w14:textId="03DA4CC2" w:rsidR="003E75A3" w:rsidRDefault="003E75A3" w:rsidP="003E75A3">
      <w:pPr>
        <w:rPr>
          <w:lang w:val="fr-FR" w:bidi="fr-FR"/>
        </w:rPr>
      </w:pPr>
    </w:p>
    <w:p w14:paraId="68BF6BEA" w14:textId="129BEE1D" w:rsidR="003E75A3" w:rsidRDefault="003E75A3" w:rsidP="003E75A3">
      <w:pPr>
        <w:rPr>
          <w:lang w:val="fr-FR" w:bidi="fr-FR"/>
        </w:rPr>
      </w:pPr>
    </w:p>
    <w:p w14:paraId="030A9CEA" w14:textId="49327055" w:rsidR="003E75A3" w:rsidRDefault="003E75A3" w:rsidP="003E75A3">
      <w:pPr>
        <w:rPr>
          <w:lang w:val="fr-FR" w:bidi="fr-FR"/>
        </w:rPr>
      </w:pPr>
    </w:p>
    <w:p w14:paraId="2F0C56FB" w14:textId="0771AD75" w:rsidR="003E75A3" w:rsidRDefault="003E75A3" w:rsidP="003E75A3">
      <w:pPr>
        <w:rPr>
          <w:lang w:val="fr-FR" w:bidi="fr-FR"/>
        </w:rPr>
      </w:pPr>
    </w:p>
    <w:p w14:paraId="2F1825EA" w14:textId="4C7355A1" w:rsidR="003E75A3" w:rsidRDefault="003E75A3" w:rsidP="003E75A3">
      <w:pPr>
        <w:rPr>
          <w:lang w:val="fr-FR" w:bidi="fr-FR"/>
        </w:rPr>
      </w:pPr>
    </w:p>
    <w:p w14:paraId="7FA8D03C" w14:textId="0A498A55" w:rsidR="003E75A3" w:rsidRDefault="003E75A3" w:rsidP="003E75A3">
      <w:pPr>
        <w:rPr>
          <w:lang w:val="fr-FR" w:bidi="fr-FR"/>
        </w:rPr>
      </w:pPr>
    </w:p>
    <w:p w14:paraId="424C8E29" w14:textId="0DF685FA" w:rsidR="003E75A3" w:rsidRDefault="003E75A3" w:rsidP="003E75A3">
      <w:pPr>
        <w:rPr>
          <w:lang w:val="fr-FR" w:bidi="fr-FR"/>
        </w:rPr>
      </w:pPr>
    </w:p>
    <w:p w14:paraId="457E7B72" w14:textId="2052A406" w:rsidR="003E75A3" w:rsidRDefault="003E75A3" w:rsidP="003E75A3">
      <w:pPr>
        <w:rPr>
          <w:lang w:val="fr-FR" w:bidi="fr-FR"/>
        </w:rPr>
      </w:pPr>
    </w:p>
    <w:p w14:paraId="1D6B4B54" w14:textId="3835A47E" w:rsidR="003E75A3" w:rsidRDefault="003E75A3" w:rsidP="003E75A3">
      <w:pPr>
        <w:rPr>
          <w:lang w:val="fr-FR" w:bidi="fr-FR"/>
        </w:rPr>
      </w:pPr>
    </w:p>
    <w:p w14:paraId="7CF43A7B" w14:textId="4074702D" w:rsidR="003E75A3" w:rsidRDefault="003E75A3" w:rsidP="003E75A3">
      <w:pPr>
        <w:rPr>
          <w:lang w:val="fr-FR" w:bidi="fr-FR"/>
        </w:rPr>
      </w:pPr>
    </w:p>
    <w:p w14:paraId="4E0052FA" w14:textId="7D7C187C" w:rsidR="003E75A3" w:rsidRDefault="003E75A3" w:rsidP="003E75A3">
      <w:pPr>
        <w:rPr>
          <w:lang w:val="fr-FR" w:bidi="fr-FR"/>
        </w:rPr>
      </w:pPr>
    </w:p>
    <w:p w14:paraId="1CC43AD2" w14:textId="2F1141D0" w:rsidR="003E75A3" w:rsidRDefault="003E75A3" w:rsidP="003E75A3">
      <w:pPr>
        <w:rPr>
          <w:lang w:val="fr-FR" w:bidi="fr-FR"/>
        </w:rPr>
      </w:pPr>
    </w:p>
    <w:p w14:paraId="441692E4" w14:textId="310E15DD" w:rsidR="003E75A3" w:rsidRDefault="003E75A3" w:rsidP="003E75A3">
      <w:pPr>
        <w:rPr>
          <w:lang w:val="fr-FR" w:bidi="fr-FR"/>
        </w:rPr>
      </w:pPr>
    </w:p>
    <w:p w14:paraId="04697B62" w14:textId="5DAF05A3" w:rsidR="003E75A3" w:rsidRDefault="003E75A3" w:rsidP="003E75A3">
      <w:pPr>
        <w:rPr>
          <w:lang w:val="fr-FR" w:bidi="fr-FR"/>
        </w:rPr>
      </w:pPr>
    </w:p>
    <w:p w14:paraId="1E783068" w14:textId="03E5D8BB" w:rsidR="003E75A3" w:rsidRDefault="003E75A3" w:rsidP="003E75A3">
      <w:pPr>
        <w:rPr>
          <w:lang w:val="fr-FR" w:bidi="fr-FR"/>
        </w:rPr>
      </w:pPr>
    </w:p>
    <w:p w14:paraId="23B83455" w14:textId="6CBC75C5" w:rsidR="003E75A3" w:rsidRDefault="003E75A3" w:rsidP="003E75A3">
      <w:pPr>
        <w:rPr>
          <w:lang w:val="fr-FR" w:bidi="fr-FR"/>
        </w:rPr>
      </w:pPr>
    </w:p>
    <w:p w14:paraId="14FEFF0E" w14:textId="158B7290" w:rsidR="003E75A3" w:rsidRDefault="003E75A3" w:rsidP="003E75A3">
      <w:pPr>
        <w:rPr>
          <w:lang w:val="fr-FR" w:bidi="fr-FR"/>
        </w:rPr>
      </w:pPr>
    </w:p>
    <w:p w14:paraId="21B6B3D0" w14:textId="791D008F" w:rsidR="003E75A3" w:rsidRDefault="003E75A3" w:rsidP="003E75A3">
      <w:pPr>
        <w:rPr>
          <w:lang w:val="fr-FR" w:bidi="fr-FR"/>
        </w:rPr>
      </w:pPr>
    </w:p>
    <w:p w14:paraId="639014D0" w14:textId="4FDF9B61" w:rsidR="003E75A3" w:rsidRDefault="003E75A3" w:rsidP="003E75A3">
      <w:pPr>
        <w:pStyle w:val="Titre1"/>
        <w:rPr>
          <w:lang w:val="fr-FR" w:bidi="fr-FR"/>
        </w:rPr>
      </w:pPr>
      <w:r w:rsidRPr="003E75A3">
        <w:rPr>
          <w:lang w:val="fr-FR" w:bidi="fr-FR"/>
        </w:rPr>
        <w:lastRenderedPageBreak/>
        <w:t xml:space="preserve">Jour </w:t>
      </w:r>
      <w:r>
        <w:rPr>
          <w:lang w:val="fr-FR" w:bidi="fr-FR"/>
        </w:rPr>
        <w:t>2</w:t>
      </w:r>
      <w:r w:rsidR="00C27A12">
        <w:rPr>
          <w:lang w:val="fr-FR" w:bidi="fr-FR"/>
        </w:rPr>
        <w:t xml:space="preserve"> – 90.2 km – 151+</w:t>
      </w:r>
    </w:p>
    <w:p w14:paraId="6E2A7184" w14:textId="77777777" w:rsidR="00F92EB8" w:rsidRPr="00F92EB8" w:rsidRDefault="00F92EB8" w:rsidP="00F92EB8">
      <w:pPr>
        <w:rPr>
          <w:lang w:val="fr-FR" w:bidi="fr-FR"/>
        </w:rPr>
      </w:pPr>
    </w:p>
    <w:p w14:paraId="02DB9CC3" w14:textId="72A8681C" w:rsidR="003E75A3" w:rsidRPr="00D54E23" w:rsidRDefault="003E75A3" w:rsidP="003E75A3">
      <w:pPr>
        <w:pStyle w:val="retraitcasecocher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Camping de la plage</w:t>
      </w:r>
    </w:p>
    <w:p w14:paraId="3E19A7E7" w14:textId="211B2EC3" w:rsidR="003E75A3" w:rsidRDefault="003E75A3" w:rsidP="003E75A3">
      <w:pPr>
        <w:pStyle w:val="retraitcasecocher"/>
        <w:rPr>
          <w:lang w:val="fr-FR"/>
        </w:rPr>
      </w:pPr>
      <w:r w:rsidRPr="003E75A3">
        <w:rPr>
          <w:lang w:val="fr-FR"/>
        </w:rPr>
        <w:t>285 CHEM Pont Casse, 07700 Saint Just d'Ardèche</w:t>
      </w:r>
    </w:p>
    <w:p w14:paraId="2ADDB101" w14:textId="77777777" w:rsidR="00C60617" w:rsidRPr="003E75A3" w:rsidRDefault="00C60617" w:rsidP="003E75A3">
      <w:pPr>
        <w:pStyle w:val="retraitcasecocher"/>
        <w:rPr>
          <w:lang w:val="fr-FR"/>
        </w:rPr>
      </w:pPr>
    </w:p>
    <w:p w14:paraId="794B1232" w14:textId="538C6851" w:rsidR="003E75A3" w:rsidRPr="00F92EB8" w:rsidRDefault="00F92EB8" w:rsidP="003E75A3">
      <w:pPr>
        <w:pStyle w:val="retraitcasecocher"/>
        <w:rPr>
          <w:sz w:val="28"/>
          <w:szCs w:val="28"/>
          <w:lang w:val="fr-FR"/>
        </w:rPr>
      </w:pPr>
      <w:r w:rsidRPr="00F92EB8">
        <w:rPr>
          <w:sz w:val="28"/>
          <w:szCs w:val="28"/>
          <w:lang w:val="fr-FR"/>
        </w:rPr>
        <w:t xml:space="preserve">Tél : </w:t>
      </w:r>
      <w:r w:rsidR="003E75A3" w:rsidRPr="00F92EB8">
        <w:rPr>
          <w:sz w:val="28"/>
          <w:szCs w:val="28"/>
          <w:lang w:val="fr-FR"/>
        </w:rPr>
        <w:t>04</w:t>
      </w:r>
      <w:r w:rsidRPr="00F92EB8">
        <w:rPr>
          <w:sz w:val="28"/>
          <w:szCs w:val="28"/>
          <w:lang w:val="fr-FR"/>
        </w:rPr>
        <w:t xml:space="preserve"> </w:t>
      </w:r>
      <w:r w:rsidR="003E75A3" w:rsidRPr="00F92EB8">
        <w:rPr>
          <w:sz w:val="28"/>
          <w:szCs w:val="28"/>
          <w:lang w:val="fr-FR"/>
        </w:rPr>
        <w:t>75</w:t>
      </w:r>
      <w:r w:rsidRPr="00F92EB8">
        <w:rPr>
          <w:sz w:val="28"/>
          <w:szCs w:val="28"/>
          <w:lang w:val="fr-FR"/>
        </w:rPr>
        <w:t xml:space="preserve"> </w:t>
      </w:r>
      <w:r w:rsidR="003E75A3" w:rsidRPr="00F92EB8">
        <w:rPr>
          <w:sz w:val="28"/>
          <w:szCs w:val="28"/>
          <w:lang w:val="fr-FR"/>
        </w:rPr>
        <w:t>04</w:t>
      </w:r>
      <w:r w:rsidRPr="00F92EB8">
        <w:rPr>
          <w:sz w:val="28"/>
          <w:szCs w:val="28"/>
          <w:lang w:val="fr-FR"/>
        </w:rPr>
        <w:t xml:space="preserve"> </w:t>
      </w:r>
      <w:r w:rsidR="003E75A3" w:rsidRPr="00F92EB8">
        <w:rPr>
          <w:sz w:val="28"/>
          <w:szCs w:val="28"/>
          <w:lang w:val="fr-FR"/>
        </w:rPr>
        <w:t>69</w:t>
      </w:r>
      <w:r w:rsidRPr="00F92EB8">
        <w:rPr>
          <w:sz w:val="28"/>
          <w:szCs w:val="28"/>
          <w:lang w:val="fr-FR"/>
        </w:rPr>
        <w:t xml:space="preserve"> </w:t>
      </w:r>
      <w:r w:rsidR="003E75A3" w:rsidRPr="00F92EB8">
        <w:rPr>
          <w:sz w:val="28"/>
          <w:szCs w:val="28"/>
          <w:lang w:val="fr-FR"/>
        </w:rPr>
        <w:t>46</w:t>
      </w:r>
    </w:p>
    <w:p w14:paraId="6587CBB5" w14:textId="1F481C9B" w:rsidR="00937F47" w:rsidRDefault="00937F47" w:rsidP="003E75A3">
      <w:pPr>
        <w:pStyle w:val="retraitcasecocher"/>
        <w:rPr>
          <w:lang w:val="fr-FR"/>
        </w:rPr>
      </w:pPr>
    </w:p>
    <w:p w14:paraId="36A18699" w14:textId="41AEEF96" w:rsidR="00287FB1" w:rsidRPr="00F92EB8" w:rsidRDefault="00287FB1" w:rsidP="00287FB1">
      <w:pPr>
        <w:pStyle w:val="retraitcasecocher"/>
        <w:rPr>
          <w:sz w:val="32"/>
          <w:szCs w:val="32"/>
          <w:lang w:val="fr-FR"/>
        </w:rPr>
      </w:pPr>
      <w:r w:rsidRPr="00F92EB8">
        <w:rPr>
          <w:sz w:val="32"/>
          <w:szCs w:val="32"/>
          <w:lang w:val="fr-FR"/>
        </w:rPr>
        <w:t xml:space="preserve"> </w:t>
      </w:r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Camping </w:t>
      </w:r>
      <w:proofErr w:type="spellStart"/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BelleRive</w:t>
      </w:r>
      <w:proofErr w:type="spellEnd"/>
    </w:p>
    <w:p w14:paraId="6DB5647C" w14:textId="15FE9A64" w:rsidR="00287FB1" w:rsidRPr="00287FB1" w:rsidRDefault="00287FB1" w:rsidP="00287FB1">
      <w:pPr>
        <w:pStyle w:val="retraitcasecocher"/>
        <w:rPr>
          <w:lang w:val="fr-FR"/>
        </w:rPr>
      </w:pPr>
      <w:r w:rsidRPr="00287FB1">
        <w:rPr>
          <w:lang w:val="fr-FR"/>
        </w:rPr>
        <w:t xml:space="preserve">Cours </w:t>
      </w:r>
      <w:proofErr w:type="spellStart"/>
      <w:r w:rsidRPr="00287FB1">
        <w:rPr>
          <w:lang w:val="fr-FR"/>
        </w:rPr>
        <w:t>Antelme</w:t>
      </w:r>
      <w:proofErr w:type="spellEnd"/>
    </w:p>
    <w:p w14:paraId="62DCDF22" w14:textId="01AF2C25" w:rsidR="00287FB1" w:rsidRDefault="00287FB1" w:rsidP="00287FB1">
      <w:pPr>
        <w:pStyle w:val="retraitcasecocher"/>
        <w:rPr>
          <w:lang w:val="fr-FR"/>
        </w:rPr>
      </w:pPr>
      <w:r w:rsidRPr="00287FB1">
        <w:rPr>
          <w:lang w:val="fr-FR"/>
        </w:rPr>
        <w:t>F-30490 Montfrin</w:t>
      </w:r>
    </w:p>
    <w:p w14:paraId="383D4209" w14:textId="77777777" w:rsidR="00C60617" w:rsidRPr="00287FB1" w:rsidRDefault="00C60617" w:rsidP="00287FB1">
      <w:pPr>
        <w:pStyle w:val="retraitcasecocher"/>
        <w:rPr>
          <w:lang w:val="fr-FR"/>
        </w:rPr>
      </w:pPr>
    </w:p>
    <w:p w14:paraId="5686A098" w14:textId="1DC3BDBB" w:rsidR="00937F47" w:rsidRPr="00F92EB8" w:rsidRDefault="00287FB1" w:rsidP="00287FB1">
      <w:pPr>
        <w:pStyle w:val="retraitcasecocher"/>
        <w:rPr>
          <w:sz w:val="28"/>
          <w:szCs w:val="28"/>
          <w:lang w:val="fr-FR"/>
        </w:rPr>
      </w:pPr>
      <w:r w:rsidRPr="00F92EB8">
        <w:rPr>
          <w:sz w:val="28"/>
          <w:szCs w:val="28"/>
          <w:lang w:val="fr-FR"/>
        </w:rPr>
        <w:t>Tél</w:t>
      </w:r>
      <w:r w:rsidR="00F92EB8" w:rsidRPr="00F92EB8">
        <w:rPr>
          <w:sz w:val="28"/>
          <w:szCs w:val="28"/>
          <w:lang w:val="fr-FR"/>
        </w:rPr>
        <w:t xml:space="preserve"> </w:t>
      </w:r>
      <w:r w:rsidRPr="00F92EB8">
        <w:rPr>
          <w:sz w:val="28"/>
          <w:szCs w:val="28"/>
          <w:lang w:val="fr-FR"/>
        </w:rPr>
        <w:t xml:space="preserve">: </w:t>
      </w:r>
      <w:r w:rsidR="00F92EB8" w:rsidRPr="00F92EB8">
        <w:rPr>
          <w:sz w:val="28"/>
          <w:szCs w:val="28"/>
          <w:lang w:val="fr-FR"/>
        </w:rPr>
        <w:t>0</w:t>
      </w:r>
      <w:r w:rsidRPr="00F92EB8">
        <w:rPr>
          <w:sz w:val="28"/>
          <w:szCs w:val="28"/>
          <w:lang w:val="fr-FR"/>
        </w:rPr>
        <w:t>4 66 57 20 79</w:t>
      </w:r>
    </w:p>
    <w:p w14:paraId="695FFD56" w14:textId="26E863CA" w:rsidR="00EC6203" w:rsidRDefault="00EC6203" w:rsidP="00F431DF">
      <w:pPr>
        <w:pStyle w:val="Titre1"/>
        <w:rPr>
          <w:lang w:val="fr-FR" w:bidi="fr-FR"/>
        </w:rPr>
      </w:pPr>
    </w:p>
    <w:p w14:paraId="264FFAC1" w14:textId="3C48FD1F" w:rsidR="00EC6203" w:rsidRDefault="006D2F21" w:rsidP="00F431DF">
      <w:pPr>
        <w:pStyle w:val="Titre1"/>
        <w:rPr>
          <w:lang w:val="fr-FR" w:bidi="fr-FR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201BC54" wp14:editId="1E23B205">
            <wp:simplePos x="0" y="0"/>
            <wp:positionH relativeFrom="margin">
              <wp:posOffset>1350010</wp:posOffset>
            </wp:positionH>
            <wp:positionV relativeFrom="page">
              <wp:posOffset>3762375</wp:posOffset>
            </wp:positionV>
            <wp:extent cx="3858895" cy="6393180"/>
            <wp:effectExtent l="0" t="0" r="8255" b="7620"/>
            <wp:wrapNone/>
            <wp:docPr id="23" name="Image 23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Une image contenant carte&#10;&#10;Description générée automatiquemen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895" cy="639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FD6F6" w14:textId="4478784D" w:rsidR="00B7490E" w:rsidRDefault="00B7490E" w:rsidP="00B7490E">
      <w:pPr>
        <w:rPr>
          <w:lang w:val="fr-FR" w:bidi="fr-FR"/>
        </w:rPr>
      </w:pPr>
    </w:p>
    <w:p w14:paraId="33A5BA19" w14:textId="77E1242D" w:rsidR="00B7490E" w:rsidRDefault="00B7490E" w:rsidP="00B7490E">
      <w:pPr>
        <w:rPr>
          <w:lang w:val="fr-FR" w:bidi="fr-FR"/>
        </w:rPr>
      </w:pPr>
    </w:p>
    <w:p w14:paraId="1335BD0C" w14:textId="0FA24204" w:rsidR="00B7490E" w:rsidRDefault="00B7490E" w:rsidP="00B7490E">
      <w:pPr>
        <w:rPr>
          <w:lang w:val="fr-FR" w:bidi="fr-FR"/>
        </w:rPr>
      </w:pPr>
    </w:p>
    <w:p w14:paraId="5ECB3FF5" w14:textId="36619629" w:rsidR="00B7490E" w:rsidRDefault="00B7490E" w:rsidP="00B7490E">
      <w:pPr>
        <w:rPr>
          <w:lang w:val="fr-FR" w:bidi="fr-FR"/>
        </w:rPr>
      </w:pPr>
    </w:p>
    <w:p w14:paraId="58CA7BE8" w14:textId="6B006B64" w:rsidR="00B7490E" w:rsidRDefault="00B7490E" w:rsidP="00B7490E">
      <w:pPr>
        <w:rPr>
          <w:lang w:val="fr-FR" w:bidi="fr-FR"/>
        </w:rPr>
      </w:pPr>
    </w:p>
    <w:p w14:paraId="0A24BBB1" w14:textId="3E411931" w:rsidR="00B7490E" w:rsidRDefault="00B7490E" w:rsidP="00B7490E">
      <w:pPr>
        <w:rPr>
          <w:lang w:val="fr-FR" w:bidi="fr-FR"/>
        </w:rPr>
      </w:pPr>
    </w:p>
    <w:p w14:paraId="627046DD" w14:textId="085B72DE" w:rsidR="00B7490E" w:rsidRDefault="00B7490E" w:rsidP="00B7490E">
      <w:pPr>
        <w:rPr>
          <w:lang w:val="fr-FR" w:bidi="fr-FR"/>
        </w:rPr>
      </w:pPr>
    </w:p>
    <w:p w14:paraId="37525550" w14:textId="6C9FAD69" w:rsidR="00B7490E" w:rsidRDefault="00B7490E" w:rsidP="00B7490E">
      <w:pPr>
        <w:rPr>
          <w:lang w:val="fr-FR" w:bidi="fr-FR"/>
        </w:rPr>
      </w:pPr>
    </w:p>
    <w:p w14:paraId="44CC7CB2" w14:textId="73D893B3" w:rsidR="00B7490E" w:rsidRDefault="00B7490E" w:rsidP="00B7490E">
      <w:pPr>
        <w:rPr>
          <w:lang w:val="fr-FR" w:bidi="fr-FR"/>
        </w:rPr>
      </w:pPr>
    </w:p>
    <w:p w14:paraId="56A72E77" w14:textId="66AE6F8F" w:rsidR="00B7490E" w:rsidRDefault="00B7490E" w:rsidP="00B7490E">
      <w:pPr>
        <w:rPr>
          <w:lang w:val="fr-FR" w:bidi="fr-FR"/>
        </w:rPr>
      </w:pPr>
    </w:p>
    <w:p w14:paraId="4CFAA31B" w14:textId="46501AB3" w:rsidR="00B7490E" w:rsidRDefault="00B7490E" w:rsidP="00B7490E">
      <w:pPr>
        <w:rPr>
          <w:lang w:val="fr-FR" w:bidi="fr-FR"/>
        </w:rPr>
      </w:pPr>
    </w:p>
    <w:p w14:paraId="0A1D2158" w14:textId="1A94D80E" w:rsidR="00B7490E" w:rsidRDefault="00B7490E" w:rsidP="00B7490E">
      <w:pPr>
        <w:rPr>
          <w:lang w:val="fr-FR" w:bidi="fr-FR"/>
        </w:rPr>
      </w:pPr>
    </w:p>
    <w:p w14:paraId="5B315592" w14:textId="0EAC9CA1" w:rsidR="00B7490E" w:rsidRDefault="00B7490E" w:rsidP="00B7490E">
      <w:pPr>
        <w:rPr>
          <w:lang w:val="fr-FR" w:bidi="fr-FR"/>
        </w:rPr>
      </w:pPr>
    </w:p>
    <w:p w14:paraId="0F01971F" w14:textId="4B0F3071" w:rsidR="00B7490E" w:rsidRDefault="00B7490E" w:rsidP="00B7490E">
      <w:pPr>
        <w:rPr>
          <w:lang w:val="fr-FR" w:bidi="fr-FR"/>
        </w:rPr>
      </w:pPr>
    </w:p>
    <w:p w14:paraId="20C23106" w14:textId="54DF8214" w:rsidR="00B7490E" w:rsidRDefault="00B7490E" w:rsidP="00B7490E">
      <w:pPr>
        <w:rPr>
          <w:lang w:val="fr-FR" w:bidi="fr-FR"/>
        </w:rPr>
      </w:pPr>
    </w:p>
    <w:p w14:paraId="1D8E1D5F" w14:textId="700992C3" w:rsidR="00B7490E" w:rsidRDefault="00B7490E" w:rsidP="00B7490E">
      <w:pPr>
        <w:rPr>
          <w:lang w:val="fr-FR" w:bidi="fr-FR"/>
        </w:rPr>
      </w:pPr>
    </w:p>
    <w:p w14:paraId="3A502718" w14:textId="2FF89F0F" w:rsidR="00B7490E" w:rsidRDefault="00B7490E" w:rsidP="00B7490E">
      <w:pPr>
        <w:rPr>
          <w:lang w:val="fr-FR" w:bidi="fr-FR"/>
        </w:rPr>
      </w:pPr>
    </w:p>
    <w:p w14:paraId="6FFAC608" w14:textId="028C1AF8" w:rsidR="00B7490E" w:rsidRDefault="00B7490E" w:rsidP="00B7490E">
      <w:pPr>
        <w:rPr>
          <w:lang w:val="fr-FR" w:bidi="fr-FR"/>
        </w:rPr>
      </w:pPr>
    </w:p>
    <w:p w14:paraId="53F34B86" w14:textId="37A52CB3" w:rsidR="00B7490E" w:rsidRDefault="00B7490E" w:rsidP="00B7490E">
      <w:pPr>
        <w:rPr>
          <w:lang w:val="fr-FR" w:bidi="fr-FR"/>
        </w:rPr>
      </w:pPr>
    </w:p>
    <w:p w14:paraId="56B0916A" w14:textId="4EC766CC" w:rsidR="00B7490E" w:rsidRDefault="00B7490E" w:rsidP="00B7490E">
      <w:pPr>
        <w:rPr>
          <w:lang w:val="fr-FR" w:bidi="fr-FR"/>
        </w:rPr>
      </w:pPr>
    </w:p>
    <w:p w14:paraId="52BF9166" w14:textId="1A39E879" w:rsidR="00B7490E" w:rsidRDefault="00B7490E" w:rsidP="00B7490E">
      <w:pPr>
        <w:rPr>
          <w:lang w:val="fr-FR" w:bidi="fr-FR"/>
        </w:rPr>
      </w:pPr>
    </w:p>
    <w:p w14:paraId="3A982B72" w14:textId="7AC784CF" w:rsidR="00B7490E" w:rsidRDefault="00B7490E" w:rsidP="00B7490E">
      <w:pPr>
        <w:rPr>
          <w:lang w:val="fr-FR" w:bidi="fr-FR"/>
        </w:rPr>
      </w:pPr>
    </w:p>
    <w:p w14:paraId="533EF594" w14:textId="31601CB0" w:rsidR="00B7490E" w:rsidRDefault="00B7490E" w:rsidP="00B7490E">
      <w:pPr>
        <w:rPr>
          <w:lang w:val="fr-FR" w:bidi="fr-FR"/>
        </w:rPr>
      </w:pPr>
    </w:p>
    <w:p w14:paraId="4F395152" w14:textId="64F19845" w:rsidR="00B7490E" w:rsidRDefault="00B7490E" w:rsidP="00B7490E">
      <w:pPr>
        <w:rPr>
          <w:lang w:val="fr-FR" w:bidi="fr-FR"/>
        </w:rPr>
      </w:pPr>
    </w:p>
    <w:p w14:paraId="236B74F9" w14:textId="6C732921" w:rsidR="00B7490E" w:rsidRDefault="00B7490E" w:rsidP="00B7490E">
      <w:pPr>
        <w:rPr>
          <w:lang w:val="fr-FR" w:bidi="fr-FR"/>
        </w:rPr>
      </w:pPr>
    </w:p>
    <w:p w14:paraId="18FDCB6E" w14:textId="5B71F8ED" w:rsidR="00B7490E" w:rsidRDefault="00B7490E" w:rsidP="00B7490E">
      <w:pPr>
        <w:rPr>
          <w:lang w:val="fr-FR" w:bidi="fr-FR"/>
        </w:rPr>
      </w:pPr>
    </w:p>
    <w:p w14:paraId="3E677E41" w14:textId="23635B82" w:rsidR="00B7490E" w:rsidRDefault="00B7490E" w:rsidP="00B7490E">
      <w:pPr>
        <w:rPr>
          <w:lang w:val="fr-FR" w:bidi="fr-FR"/>
        </w:rPr>
      </w:pPr>
    </w:p>
    <w:p w14:paraId="35BA402D" w14:textId="453CCFCB" w:rsidR="00B7490E" w:rsidRDefault="00B7490E" w:rsidP="00B7490E">
      <w:pPr>
        <w:rPr>
          <w:lang w:val="fr-FR" w:bidi="fr-FR"/>
        </w:rPr>
      </w:pPr>
    </w:p>
    <w:p w14:paraId="48FC8998" w14:textId="1B3766CF" w:rsidR="00B7490E" w:rsidRDefault="00B7490E" w:rsidP="00B7490E">
      <w:pPr>
        <w:rPr>
          <w:lang w:val="fr-FR" w:bidi="fr-FR"/>
        </w:rPr>
      </w:pPr>
    </w:p>
    <w:p w14:paraId="376FDDD4" w14:textId="599DE48E" w:rsidR="00B7490E" w:rsidRDefault="00B7490E" w:rsidP="00B7490E">
      <w:pPr>
        <w:rPr>
          <w:lang w:val="fr-FR" w:bidi="fr-FR"/>
        </w:rPr>
      </w:pPr>
    </w:p>
    <w:p w14:paraId="195613EC" w14:textId="164713A3" w:rsidR="00B7490E" w:rsidRDefault="00B7490E" w:rsidP="00B7490E">
      <w:pPr>
        <w:rPr>
          <w:lang w:val="fr-FR" w:bidi="fr-FR"/>
        </w:rPr>
      </w:pPr>
    </w:p>
    <w:p w14:paraId="3FC911F5" w14:textId="1FC2B142" w:rsidR="00B7490E" w:rsidRDefault="00B7490E" w:rsidP="00B7490E">
      <w:pPr>
        <w:rPr>
          <w:lang w:val="fr-FR" w:bidi="fr-FR"/>
        </w:rPr>
      </w:pPr>
    </w:p>
    <w:p w14:paraId="4D50687D" w14:textId="77777777" w:rsidR="00177189" w:rsidRPr="006E0382" w:rsidRDefault="00177189" w:rsidP="006D2F21">
      <w:pPr>
        <w:pStyle w:val="Titre1"/>
        <w:rPr>
          <w:rFonts w:eastAsiaTheme="minorHAnsi"/>
          <w:lang w:val="fr-FR" w:bidi="fr-FR"/>
        </w:rPr>
      </w:pPr>
      <w:r w:rsidRPr="006E0382">
        <w:rPr>
          <w:rFonts w:eastAsiaTheme="minorHAnsi"/>
          <w:lang w:val="fr-FR" w:bidi="fr-FR"/>
        </w:rPr>
        <w:t>SAINT JUST – MORNAS- GADEROUSSE – SORGUES – AVIGNON – ARAMON - MONTFRIN</w:t>
      </w:r>
    </w:p>
    <w:p w14:paraId="4F3BACC9" w14:textId="3947B035" w:rsidR="00B7490E" w:rsidRDefault="00B7490E" w:rsidP="00B7490E">
      <w:pPr>
        <w:rPr>
          <w:lang w:val="fr-FR" w:bidi="fr-FR"/>
        </w:rPr>
      </w:pPr>
    </w:p>
    <w:p w14:paraId="7195776B" w14:textId="4F4758D0" w:rsidR="00B7490E" w:rsidRDefault="00B7490E" w:rsidP="00B7490E">
      <w:pPr>
        <w:rPr>
          <w:lang w:val="fr-FR" w:bidi="fr-FR"/>
        </w:rPr>
      </w:pPr>
    </w:p>
    <w:p w14:paraId="15079491" w14:textId="5EDB2A22" w:rsidR="00B7490E" w:rsidRDefault="00B7490E" w:rsidP="00B7490E">
      <w:pPr>
        <w:rPr>
          <w:lang w:val="fr-FR" w:bidi="fr-FR"/>
        </w:rPr>
      </w:pPr>
    </w:p>
    <w:p w14:paraId="18EC41AE" w14:textId="3AA07632" w:rsidR="00B7490E" w:rsidRDefault="00B7490E" w:rsidP="00B7490E">
      <w:pPr>
        <w:rPr>
          <w:lang w:val="fr-FR" w:bidi="fr-FR"/>
        </w:rPr>
      </w:pPr>
    </w:p>
    <w:p w14:paraId="38E328AB" w14:textId="7D9BED0D" w:rsidR="00B7490E" w:rsidRDefault="00B7490E" w:rsidP="00B7490E">
      <w:pPr>
        <w:rPr>
          <w:lang w:val="fr-FR" w:bidi="fr-FR"/>
        </w:rPr>
      </w:pPr>
    </w:p>
    <w:p w14:paraId="61E2101F" w14:textId="38914D9A" w:rsidR="00B7490E" w:rsidRDefault="00B7490E" w:rsidP="00B7490E">
      <w:pPr>
        <w:rPr>
          <w:lang w:val="fr-FR" w:bidi="fr-FR"/>
        </w:rPr>
      </w:pPr>
    </w:p>
    <w:p w14:paraId="395AECB4" w14:textId="70379479" w:rsidR="00B7490E" w:rsidRDefault="00B7490E" w:rsidP="00B7490E">
      <w:pPr>
        <w:rPr>
          <w:lang w:val="fr-FR" w:bidi="fr-FR"/>
        </w:rPr>
      </w:pPr>
    </w:p>
    <w:p w14:paraId="1F47D30E" w14:textId="2178858C" w:rsidR="00B7490E" w:rsidRDefault="00B7490E" w:rsidP="00B7490E">
      <w:pPr>
        <w:rPr>
          <w:lang w:val="fr-FR" w:bidi="fr-FR"/>
        </w:rPr>
      </w:pPr>
    </w:p>
    <w:p w14:paraId="27A80DF3" w14:textId="752BDEB1" w:rsidR="00B7490E" w:rsidRDefault="00B7490E" w:rsidP="00B7490E">
      <w:pPr>
        <w:rPr>
          <w:lang w:val="fr-FR" w:bidi="fr-FR"/>
        </w:rPr>
      </w:pPr>
    </w:p>
    <w:p w14:paraId="2F0B2E14" w14:textId="5AF37FD1" w:rsidR="00B7490E" w:rsidRDefault="00B7490E" w:rsidP="00B7490E">
      <w:pPr>
        <w:rPr>
          <w:lang w:val="fr-FR" w:bidi="fr-FR"/>
        </w:rPr>
      </w:pPr>
    </w:p>
    <w:p w14:paraId="4A7B6ADD" w14:textId="7BBF7660" w:rsidR="00B7490E" w:rsidRDefault="00B7490E" w:rsidP="00B7490E">
      <w:pPr>
        <w:rPr>
          <w:lang w:val="fr-FR" w:bidi="fr-FR"/>
        </w:rPr>
      </w:pPr>
    </w:p>
    <w:p w14:paraId="7B2D35C3" w14:textId="10746178" w:rsidR="00B7490E" w:rsidRDefault="00B7490E" w:rsidP="00B7490E">
      <w:pPr>
        <w:rPr>
          <w:lang w:val="fr-FR" w:bidi="fr-FR"/>
        </w:rPr>
      </w:pPr>
    </w:p>
    <w:p w14:paraId="5BCBF429" w14:textId="3A62B23F" w:rsidR="00B7490E" w:rsidRDefault="00B7490E" w:rsidP="00B7490E">
      <w:pPr>
        <w:rPr>
          <w:lang w:val="fr-FR" w:bidi="fr-FR"/>
        </w:rPr>
      </w:pPr>
    </w:p>
    <w:p w14:paraId="775CDD32" w14:textId="409EBDDA" w:rsidR="00B7490E" w:rsidRDefault="00B7490E" w:rsidP="00B7490E">
      <w:pPr>
        <w:rPr>
          <w:lang w:val="fr-FR" w:bidi="fr-FR"/>
        </w:rPr>
      </w:pPr>
    </w:p>
    <w:p w14:paraId="24E6233F" w14:textId="2BE2F391" w:rsidR="00B7490E" w:rsidRDefault="00B7490E" w:rsidP="00B7490E">
      <w:pPr>
        <w:rPr>
          <w:lang w:val="fr-FR" w:bidi="fr-FR"/>
        </w:rPr>
      </w:pPr>
    </w:p>
    <w:p w14:paraId="3CA6C6AF" w14:textId="65210C93" w:rsidR="00B7490E" w:rsidRDefault="00B7490E" w:rsidP="00B7490E">
      <w:pPr>
        <w:rPr>
          <w:lang w:val="fr-FR" w:bidi="fr-FR"/>
        </w:rPr>
      </w:pPr>
    </w:p>
    <w:p w14:paraId="3FEC5DE9" w14:textId="69DB8CCF" w:rsidR="00B7490E" w:rsidRDefault="00B7490E" w:rsidP="00B7490E">
      <w:pPr>
        <w:rPr>
          <w:lang w:val="fr-FR" w:bidi="fr-FR"/>
        </w:rPr>
      </w:pPr>
    </w:p>
    <w:p w14:paraId="26B5C0E2" w14:textId="25B57638" w:rsidR="00B7490E" w:rsidRDefault="00B7490E" w:rsidP="00B7490E">
      <w:pPr>
        <w:rPr>
          <w:lang w:val="fr-FR" w:bidi="fr-FR"/>
        </w:rPr>
      </w:pPr>
    </w:p>
    <w:p w14:paraId="3D850D33" w14:textId="6E57FE31" w:rsidR="00B7490E" w:rsidRDefault="00B7490E" w:rsidP="00B7490E">
      <w:pPr>
        <w:rPr>
          <w:lang w:val="fr-FR" w:bidi="fr-FR"/>
        </w:rPr>
      </w:pPr>
    </w:p>
    <w:p w14:paraId="40BF8E91" w14:textId="0FCD38C1" w:rsidR="00B7490E" w:rsidRDefault="00B7490E" w:rsidP="00B7490E">
      <w:pPr>
        <w:rPr>
          <w:lang w:val="fr-FR" w:bidi="fr-FR"/>
        </w:rPr>
      </w:pPr>
    </w:p>
    <w:p w14:paraId="4F07030D" w14:textId="5B0CF9BD" w:rsidR="00B7490E" w:rsidRDefault="00B7490E" w:rsidP="00B7490E">
      <w:pPr>
        <w:rPr>
          <w:lang w:val="fr-FR" w:bidi="fr-FR"/>
        </w:rPr>
      </w:pPr>
    </w:p>
    <w:p w14:paraId="1BD5B6B5" w14:textId="70CEF892" w:rsidR="00B7490E" w:rsidRDefault="00B7490E" w:rsidP="00B7490E">
      <w:pPr>
        <w:rPr>
          <w:lang w:val="fr-FR" w:bidi="fr-FR"/>
        </w:rPr>
      </w:pPr>
    </w:p>
    <w:p w14:paraId="4F22E96E" w14:textId="09620C7D" w:rsidR="00B7490E" w:rsidRDefault="00B7490E" w:rsidP="00B7490E">
      <w:pPr>
        <w:rPr>
          <w:lang w:val="fr-FR" w:bidi="fr-FR"/>
        </w:rPr>
      </w:pPr>
    </w:p>
    <w:p w14:paraId="1185BDA0" w14:textId="52C86F07" w:rsidR="00B7490E" w:rsidRDefault="00B7490E" w:rsidP="00B7490E">
      <w:pPr>
        <w:rPr>
          <w:lang w:val="fr-FR" w:bidi="fr-FR"/>
        </w:rPr>
      </w:pPr>
    </w:p>
    <w:p w14:paraId="6E583974" w14:textId="49A11625" w:rsidR="00B7490E" w:rsidRDefault="00B7490E" w:rsidP="00B7490E">
      <w:pPr>
        <w:rPr>
          <w:lang w:val="fr-FR" w:bidi="fr-FR"/>
        </w:rPr>
      </w:pPr>
    </w:p>
    <w:p w14:paraId="43DB5EC9" w14:textId="51D01A96" w:rsidR="00B7490E" w:rsidRDefault="00B7490E" w:rsidP="00B7490E">
      <w:pPr>
        <w:rPr>
          <w:lang w:val="fr-FR" w:bidi="fr-FR"/>
        </w:rPr>
      </w:pPr>
    </w:p>
    <w:p w14:paraId="3798D6F7" w14:textId="7D7B9FD6" w:rsidR="00B7490E" w:rsidRDefault="00B7490E" w:rsidP="00B7490E">
      <w:pPr>
        <w:rPr>
          <w:lang w:val="fr-FR" w:bidi="fr-FR"/>
        </w:rPr>
      </w:pPr>
    </w:p>
    <w:p w14:paraId="0AAFDA58" w14:textId="1758105A" w:rsidR="00B7490E" w:rsidRDefault="00B7490E" w:rsidP="00B7490E">
      <w:pPr>
        <w:rPr>
          <w:lang w:val="fr-FR" w:bidi="fr-FR"/>
        </w:rPr>
      </w:pPr>
    </w:p>
    <w:p w14:paraId="287810E2" w14:textId="212C6CD2" w:rsidR="00B7490E" w:rsidRDefault="00B7490E" w:rsidP="00B7490E">
      <w:pPr>
        <w:rPr>
          <w:lang w:val="fr-FR" w:bidi="fr-FR"/>
        </w:rPr>
      </w:pPr>
    </w:p>
    <w:p w14:paraId="4057690A" w14:textId="746579AC" w:rsidR="00B7490E" w:rsidRDefault="00B7490E" w:rsidP="00B7490E">
      <w:pPr>
        <w:rPr>
          <w:lang w:val="fr-FR" w:bidi="fr-FR"/>
        </w:rPr>
      </w:pPr>
    </w:p>
    <w:p w14:paraId="73F9C1E7" w14:textId="4F90B606" w:rsidR="00B7490E" w:rsidRDefault="00B7490E" w:rsidP="00B7490E">
      <w:pPr>
        <w:rPr>
          <w:lang w:val="fr-FR" w:bidi="fr-FR"/>
        </w:rPr>
      </w:pPr>
    </w:p>
    <w:p w14:paraId="7DA3EECD" w14:textId="150D1A86" w:rsidR="00B7490E" w:rsidRDefault="00B7490E" w:rsidP="00B7490E">
      <w:pPr>
        <w:rPr>
          <w:lang w:val="fr-FR" w:bidi="fr-FR"/>
        </w:rPr>
      </w:pPr>
    </w:p>
    <w:p w14:paraId="32BF3776" w14:textId="6CBF66DB" w:rsidR="00B7490E" w:rsidRDefault="00B7490E" w:rsidP="00B7490E">
      <w:pPr>
        <w:rPr>
          <w:lang w:val="fr-FR" w:bidi="fr-FR"/>
        </w:rPr>
      </w:pPr>
    </w:p>
    <w:p w14:paraId="05D9DA38" w14:textId="11955729" w:rsidR="00B7490E" w:rsidRDefault="00B7490E" w:rsidP="00B7490E">
      <w:pPr>
        <w:rPr>
          <w:lang w:val="fr-FR" w:bidi="fr-FR"/>
        </w:rPr>
      </w:pPr>
    </w:p>
    <w:p w14:paraId="293D77F1" w14:textId="362F2D4C" w:rsidR="00B7490E" w:rsidRDefault="00B7490E" w:rsidP="00B7490E">
      <w:pPr>
        <w:rPr>
          <w:lang w:val="fr-FR" w:bidi="fr-FR"/>
        </w:rPr>
      </w:pPr>
    </w:p>
    <w:p w14:paraId="4AE980CB" w14:textId="7AFED0D2" w:rsidR="00B7490E" w:rsidRDefault="00B7490E" w:rsidP="00B7490E">
      <w:pPr>
        <w:rPr>
          <w:lang w:val="fr-FR" w:bidi="fr-FR"/>
        </w:rPr>
      </w:pPr>
    </w:p>
    <w:p w14:paraId="1C9E09C5" w14:textId="75E9793E" w:rsidR="00B7490E" w:rsidRDefault="00B7490E" w:rsidP="00B7490E">
      <w:pPr>
        <w:rPr>
          <w:lang w:val="fr-FR" w:bidi="fr-FR"/>
        </w:rPr>
      </w:pPr>
    </w:p>
    <w:p w14:paraId="18DD45F3" w14:textId="7BD129A8" w:rsidR="00B7490E" w:rsidRDefault="00B7490E" w:rsidP="00B7490E">
      <w:pPr>
        <w:rPr>
          <w:lang w:val="fr-FR" w:bidi="fr-FR"/>
        </w:rPr>
      </w:pPr>
    </w:p>
    <w:p w14:paraId="2237FC95" w14:textId="58E19EFE" w:rsidR="00B7490E" w:rsidRDefault="00B7490E" w:rsidP="00B7490E">
      <w:pPr>
        <w:rPr>
          <w:lang w:val="fr-FR" w:bidi="fr-FR"/>
        </w:rPr>
      </w:pPr>
    </w:p>
    <w:p w14:paraId="629D5F52" w14:textId="4A5EBFF4" w:rsidR="00B7490E" w:rsidRDefault="00B7490E" w:rsidP="00B7490E">
      <w:pPr>
        <w:rPr>
          <w:lang w:val="fr-FR" w:bidi="fr-FR"/>
        </w:rPr>
      </w:pPr>
    </w:p>
    <w:p w14:paraId="2FF6D473" w14:textId="2B410D54" w:rsidR="00B7490E" w:rsidRDefault="00B7490E" w:rsidP="00B7490E">
      <w:pPr>
        <w:rPr>
          <w:lang w:val="fr-FR" w:bidi="fr-FR"/>
        </w:rPr>
      </w:pPr>
    </w:p>
    <w:p w14:paraId="79A92947" w14:textId="69A179DC" w:rsidR="00B7490E" w:rsidRDefault="00B7490E" w:rsidP="00B7490E">
      <w:pPr>
        <w:rPr>
          <w:lang w:val="fr-FR" w:bidi="fr-FR"/>
        </w:rPr>
      </w:pPr>
    </w:p>
    <w:p w14:paraId="72CCCA81" w14:textId="3581B20C" w:rsidR="00B7490E" w:rsidRDefault="00B7490E" w:rsidP="00B7490E">
      <w:pPr>
        <w:rPr>
          <w:lang w:val="fr-FR" w:bidi="fr-FR"/>
        </w:rPr>
      </w:pPr>
    </w:p>
    <w:p w14:paraId="4B984183" w14:textId="2B161F8C" w:rsidR="00B7490E" w:rsidRDefault="00B7490E" w:rsidP="00B7490E">
      <w:pPr>
        <w:rPr>
          <w:lang w:val="fr-FR" w:bidi="fr-FR"/>
        </w:rPr>
      </w:pPr>
    </w:p>
    <w:p w14:paraId="3A3C2193" w14:textId="3B28A6E4" w:rsidR="00B7490E" w:rsidRDefault="00B7490E" w:rsidP="00B7490E">
      <w:pPr>
        <w:pStyle w:val="Titre1"/>
        <w:rPr>
          <w:lang w:bidi="fr-FR"/>
        </w:rPr>
      </w:pPr>
      <w:r w:rsidRPr="00B7490E">
        <w:rPr>
          <w:lang w:bidi="fr-FR"/>
        </w:rPr>
        <w:lastRenderedPageBreak/>
        <w:t xml:space="preserve">Jour </w:t>
      </w:r>
      <w:r w:rsidR="00640316">
        <w:rPr>
          <w:lang w:bidi="fr-FR"/>
        </w:rPr>
        <w:t>3 – 79.2 km – 187+</w:t>
      </w:r>
    </w:p>
    <w:p w14:paraId="219745C9" w14:textId="58DAB67B" w:rsidR="006E0382" w:rsidRDefault="006E0382" w:rsidP="006E0382">
      <w:pPr>
        <w:rPr>
          <w:lang w:bidi="fr-FR"/>
        </w:rPr>
      </w:pPr>
    </w:p>
    <w:p w14:paraId="1AFAC3AF" w14:textId="77777777" w:rsidR="00B7490E" w:rsidRDefault="00B7490E" w:rsidP="00B7490E">
      <w:pPr>
        <w:pStyle w:val="retraitcasecocher"/>
        <w:rPr>
          <w:rFonts w:ascii="Segoe UI Symbol" w:hAnsi="Segoe UI Symbol" w:cs="Segoe UI Symbol"/>
          <w:lang w:val="fr-FR"/>
        </w:rPr>
      </w:pPr>
    </w:p>
    <w:p w14:paraId="26B85699" w14:textId="4EE491FB" w:rsidR="00B7490E" w:rsidRPr="00D54E23" w:rsidRDefault="00B7490E" w:rsidP="00B7490E">
      <w:pPr>
        <w:pStyle w:val="retraitcasecocher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Camping </w:t>
      </w:r>
      <w:proofErr w:type="spellStart"/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BelleRive</w:t>
      </w:r>
      <w:proofErr w:type="spellEnd"/>
    </w:p>
    <w:p w14:paraId="08DEE608" w14:textId="77777777" w:rsidR="00B7490E" w:rsidRPr="00B7490E" w:rsidRDefault="00B7490E" w:rsidP="00B7490E">
      <w:pPr>
        <w:pStyle w:val="retraitcasecocher"/>
        <w:rPr>
          <w:rFonts w:ascii="Segoe UI Symbol" w:hAnsi="Segoe UI Symbol" w:cs="Segoe UI Symbol"/>
          <w:lang w:val="fr-FR"/>
        </w:rPr>
      </w:pPr>
      <w:r w:rsidRPr="00B7490E">
        <w:rPr>
          <w:rFonts w:ascii="Segoe UI Symbol" w:hAnsi="Segoe UI Symbol" w:cs="Segoe UI Symbol"/>
          <w:lang w:val="fr-FR"/>
        </w:rPr>
        <w:t xml:space="preserve">Cours </w:t>
      </w:r>
      <w:proofErr w:type="spellStart"/>
      <w:r w:rsidRPr="00B7490E">
        <w:rPr>
          <w:rFonts w:ascii="Segoe UI Symbol" w:hAnsi="Segoe UI Symbol" w:cs="Segoe UI Symbol"/>
          <w:lang w:val="fr-FR"/>
        </w:rPr>
        <w:t>Antelme</w:t>
      </w:r>
      <w:proofErr w:type="spellEnd"/>
    </w:p>
    <w:p w14:paraId="6A2B6817" w14:textId="45ADE162" w:rsidR="00B7490E" w:rsidRDefault="00B7490E" w:rsidP="00B7490E">
      <w:pPr>
        <w:pStyle w:val="retraitcasecocher"/>
        <w:rPr>
          <w:rFonts w:ascii="Segoe UI Symbol" w:hAnsi="Segoe UI Symbol" w:cs="Segoe UI Symbol"/>
          <w:lang w:val="fr-FR"/>
        </w:rPr>
      </w:pPr>
      <w:r w:rsidRPr="00B7490E">
        <w:rPr>
          <w:rFonts w:ascii="Segoe UI Symbol" w:hAnsi="Segoe UI Symbol" w:cs="Segoe UI Symbol"/>
          <w:lang w:val="fr-FR"/>
        </w:rPr>
        <w:t>F-30490 Montfrin</w:t>
      </w:r>
    </w:p>
    <w:p w14:paraId="3AAC4FE2" w14:textId="77777777" w:rsidR="000E033E" w:rsidRPr="00B7490E" w:rsidRDefault="000E033E" w:rsidP="00B7490E">
      <w:pPr>
        <w:pStyle w:val="retraitcasecocher"/>
        <w:rPr>
          <w:rFonts w:ascii="Segoe UI Symbol" w:hAnsi="Segoe UI Symbol" w:cs="Segoe UI Symbol"/>
          <w:lang w:val="fr-FR"/>
        </w:rPr>
      </w:pPr>
    </w:p>
    <w:p w14:paraId="50F0F4B8" w14:textId="494A6267" w:rsidR="00EC6203" w:rsidRPr="00145615" w:rsidRDefault="00F92EB8" w:rsidP="00B7490E">
      <w:pPr>
        <w:pStyle w:val="retraitcasecocher"/>
        <w:rPr>
          <w:sz w:val="28"/>
          <w:szCs w:val="28"/>
          <w:lang w:val="fr-FR"/>
        </w:rPr>
      </w:pPr>
      <w:r w:rsidRPr="00145615">
        <w:rPr>
          <w:sz w:val="28"/>
          <w:szCs w:val="28"/>
          <w:lang w:val="fr-FR"/>
        </w:rPr>
        <w:t>0</w:t>
      </w:r>
      <w:r w:rsidR="00B7490E" w:rsidRPr="00145615">
        <w:rPr>
          <w:sz w:val="28"/>
          <w:szCs w:val="28"/>
          <w:lang w:val="fr-FR"/>
        </w:rPr>
        <w:t>4 66 57 20 79</w:t>
      </w:r>
    </w:p>
    <w:p w14:paraId="602A93B8" w14:textId="5C71E9DC" w:rsidR="00640316" w:rsidRDefault="00640316" w:rsidP="00B7490E">
      <w:pPr>
        <w:pStyle w:val="retraitcasecocher"/>
        <w:rPr>
          <w:rFonts w:ascii="Segoe UI Symbol" w:hAnsi="Segoe UI Symbol" w:cs="Segoe UI Symbol"/>
          <w:lang w:val="fr-FR"/>
        </w:rPr>
      </w:pPr>
    </w:p>
    <w:p w14:paraId="1A5A76D2" w14:textId="11611B5C" w:rsidR="001D12A6" w:rsidRPr="00D54E23" w:rsidRDefault="001D12A6" w:rsidP="001D12A6">
      <w:pPr>
        <w:pStyle w:val="retraitcasecocher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Camping la </w:t>
      </w:r>
      <w:proofErr w:type="spellStart"/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Sorguette</w:t>
      </w:r>
      <w:proofErr w:type="spellEnd"/>
    </w:p>
    <w:p w14:paraId="21AA83CD" w14:textId="0D455D6F" w:rsidR="001D12A6" w:rsidRDefault="001D12A6" w:rsidP="001D12A6">
      <w:pPr>
        <w:pStyle w:val="retraitcasecocher"/>
        <w:rPr>
          <w:rFonts w:ascii="Segoe UI Symbol" w:hAnsi="Segoe UI Symbol" w:cs="Segoe UI Symbol"/>
          <w:lang w:val="fr-FR"/>
        </w:rPr>
      </w:pPr>
      <w:r w:rsidRPr="001D12A6">
        <w:rPr>
          <w:rFonts w:ascii="Segoe UI Symbol" w:hAnsi="Segoe UI Symbol" w:cs="Segoe UI Symbol"/>
          <w:lang w:val="fr-FR"/>
        </w:rPr>
        <w:t>871 RTE d'Apt, 84800 l'Isle sur La Sorgue</w:t>
      </w:r>
    </w:p>
    <w:p w14:paraId="391E2851" w14:textId="77777777" w:rsidR="000E033E" w:rsidRPr="001D12A6" w:rsidRDefault="000E033E" w:rsidP="001D12A6">
      <w:pPr>
        <w:pStyle w:val="retraitcasecocher"/>
        <w:rPr>
          <w:rFonts w:ascii="Segoe UI Symbol" w:hAnsi="Segoe UI Symbol" w:cs="Segoe UI Symbol"/>
          <w:lang w:val="fr-FR"/>
        </w:rPr>
      </w:pPr>
    </w:p>
    <w:p w14:paraId="258F0FB0" w14:textId="77777777" w:rsidR="001D12A6" w:rsidRPr="001D12A6" w:rsidRDefault="001F3D37" w:rsidP="001D12A6">
      <w:pPr>
        <w:pStyle w:val="retraitcasecocher"/>
        <w:rPr>
          <w:sz w:val="28"/>
          <w:szCs w:val="28"/>
          <w:lang w:val="fr-FR"/>
        </w:rPr>
      </w:pPr>
      <w:hyperlink r:id="rId16" w:history="1">
        <w:r w:rsidR="001D12A6" w:rsidRPr="001D12A6">
          <w:rPr>
            <w:sz w:val="28"/>
            <w:szCs w:val="28"/>
            <w:lang w:val="fr-FR"/>
          </w:rPr>
          <w:t>04 90 38 05 71</w:t>
        </w:r>
      </w:hyperlink>
    </w:p>
    <w:p w14:paraId="19258BF8" w14:textId="09203783" w:rsidR="00640316" w:rsidRPr="00145615" w:rsidRDefault="00640316" w:rsidP="00B7490E">
      <w:pPr>
        <w:pStyle w:val="retraitcasecocher"/>
        <w:rPr>
          <w:sz w:val="28"/>
          <w:szCs w:val="28"/>
          <w:lang w:val="fr-FR"/>
        </w:rPr>
      </w:pPr>
    </w:p>
    <w:p w14:paraId="69403581" w14:textId="2C61025E" w:rsidR="006876CC" w:rsidRDefault="006876CC" w:rsidP="00F431DF">
      <w:pPr>
        <w:pStyle w:val="retraitcasecocher"/>
        <w:rPr>
          <w:lang w:val="fr-FR"/>
        </w:rPr>
      </w:pPr>
    </w:p>
    <w:p w14:paraId="54E33F48" w14:textId="6745E398" w:rsidR="006876CC" w:rsidRDefault="006876CC" w:rsidP="00F431DF">
      <w:pPr>
        <w:pStyle w:val="retraitcasecocher"/>
        <w:rPr>
          <w:lang w:val="fr-FR"/>
        </w:rPr>
      </w:pPr>
    </w:p>
    <w:p w14:paraId="64579A5F" w14:textId="0D3B91D2" w:rsidR="006876CC" w:rsidRDefault="006876CC" w:rsidP="00F431DF">
      <w:pPr>
        <w:pStyle w:val="retraitcasecocher"/>
        <w:rPr>
          <w:lang w:val="fr-FR"/>
        </w:rPr>
      </w:pPr>
    </w:p>
    <w:p w14:paraId="5932C260" w14:textId="67E9B20B" w:rsidR="006876CC" w:rsidRDefault="006876CC" w:rsidP="00F431DF">
      <w:pPr>
        <w:pStyle w:val="retraitcasecocher"/>
        <w:rPr>
          <w:lang w:val="fr-FR"/>
        </w:rPr>
      </w:pPr>
    </w:p>
    <w:p w14:paraId="43A9A6DF" w14:textId="12FD9CCD" w:rsidR="006876CC" w:rsidRDefault="006876CC" w:rsidP="00F431DF">
      <w:pPr>
        <w:pStyle w:val="retraitcasecocher"/>
        <w:rPr>
          <w:lang w:val="fr-FR"/>
        </w:rPr>
      </w:pPr>
    </w:p>
    <w:p w14:paraId="1148D8B8" w14:textId="20A4A3D8" w:rsidR="006876CC" w:rsidRDefault="003456FA" w:rsidP="00F431DF">
      <w:pPr>
        <w:pStyle w:val="retraitcasecocher"/>
        <w:rPr>
          <w:lang w:val="fr-FR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54179C0F" wp14:editId="31D782E3">
            <wp:simplePos x="0" y="0"/>
            <wp:positionH relativeFrom="page">
              <wp:align>center</wp:align>
            </wp:positionH>
            <wp:positionV relativeFrom="paragraph">
              <wp:posOffset>223520</wp:posOffset>
            </wp:positionV>
            <wp:extent cx="6163310" cy="4248150"/>
            <wp:effectExtent l="0" t="0" r="8890" b="0"/>
            <wp:wrapNone/>
            <wp:docPr id="24" name="Image 2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carte&#10;&#10;Description générée automatiquement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31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42DE0" w14:textId="4F3E452A" w:rsidR="006876CC" w:rsidRDefault="006876CC" w:rsidP="00F431DF">
      <w:pPr>
        <w:pStyle w:val="retraitcasecocher"/>
        <w:rPr>
          <w:lang w:val="fr-FR"/>
        </w:rPr>
      </w:pPr>
    </w:p>
    <w:p w14:paraId="097033A0" w14:textId="29D03807" w:rsidR="00B06F51" w:rsidRDefault="00B06F51" w:rsidP="00F431DF">
      <w:pPr>
        <w:pStyle w:val="retraitcasecocher"/>
        <w:rPr>
          <w:lang w:val="fr-FR"/>
        </w:rPr>
      </w:pPr>
    </w:p>
    <w:p w14:paraId="34021F36" w14:textId="6524B134" w:rsidR="006876CC" w:rsidRDefault="006876CC" w:rsidP="00F431DF">
      <w:pPr>
        <w:pStyle w:val="retraitcasecocher"/>
        <w:rPr>
          <w:lang w:val="fr-FR"/>
        </w:rPr>
      </w:pPr>
    </w:p>
    <w:p w14:paraId="4BAEF4A7" w14:textId="11EC7F91" w:rsidR="006876CC" w:rsidRDefault="006876CC" w:rsidP="00F431DF">
      <w:pPr>
        <w:pStyle w:val="retraitcasecocher"/>
        <w:rPr>
          <w:lang w:val="fr-FR"/>
        </w:rPr>
      </w:pPr>
    </w:p>
    <w:p w14:paraId="38E6896F" w14:textId="7F334428" w:rsidR="006876CC" w:rsidRDefault="006876CC" w:rsidP="00F431DF">
      <w:pPr>
        <w:pStyle w:val="retraitcasecocher"/>
        <w:rPr>
          <w:lang w:val="fr-FR"/>
        </w:rPr>
      </w:pPr>
    </w:p>
    <w:p w14:paraId="6CCAB4C1" w14:textId="378544A1" w:rsidR="006876CC" w:rsidRDefault="006876CC" w:rsidP="00F431DF">
      <w:pPr>
        <w:pStyle w:val="retraitcasecocher"/>
        <w:rPr>
          <w:lang w:val="fr-FR"/>
        </w:rPr>
      </w:pPr>
    </w:p>
    <w:p w14:paraId="0EA6995A" w14:textId="2855C267" w:rsidR="006876CC" w:rsidRDefault="006876CC" w:rsidP="00F431DF">
      <w:pPr>
        <w:pStyle w:val="retraitcasecocher"/>
        <w:rPr>
          <w:lang w:val="fr-FR"/>
        </w:rPr>
      </w:pPr>
    </w:p>
    <w:p w14:paraId="7D0F9F70" w14:textId="5B648A77" w:rsidR="006876CC" w:rsidRDefault="006876CC" w:rsidP="00F431DF">
      <w:pPr>
        <w:pStyle w:val="retraitcasecocher"/>
        <w:rPr>
          <w:lang w:val="fr-FR"/>
        </w:rPr>
      </w:pPr>
    </w:p>
    <w:p w14:paraId="3B20DDF5" w14:textId="76EFDAF7" w:rsidR="006876CC" w:rsidRDefault="006876CC" w:rsidP="00F431DF">
      <w:pPr>
        <w:pStyle w:val="retraitcasecocher"/>
        <w:rPr>
          <w:lang w:val="fr-FR"/>
        </w:rPr>
      </w:pPr>
    </w:p>
    <w:p w14:paraId="6AB02333" w14:textId="024343E8" w:rsidR="006876CC" w:rsidRDefault="006876CC" w:rsidP="00F431DF">
      <w:pPr>
        <w:pStyle w:val="retraitcasecocher"/>
        <w:rPr>
          <w:lang w:val="fr-FR"/>
        </w:rPr>
      </w:pPr>
    </w:p>
    <w:p w14:paraId="6990CFBB" w14:textId="737E1877" w:rsidR="006876CC" w:rsidRDefault="006876CC" w:rsidP="00F431DF">
      <w:pPr>
        <w:pStyle w:val="retraitcasecocher"/>
        <w:rPr>
          <w:lang w:val="fr-FR"/>
        </w:rPr>
      </w:pPr>
    </w:p>
    <w:p w14:paraId="477D94C7" w14:textId="37C16066" w:rsidR="006876CC" w:rsidRDefault="006876CC" w:rsidP="00F431DF">
      <w:pPr>
        <w:pStyle w:val="retraitcasecocher"/>
        <w:rPr>
          <w:lang w:val="fr-FR"/>
        </w:rPr>
      </w:pPr>
    </w:p>
    <w:p w14:paraId="109BF52F" w14:textId="4A19D488" w:rsidR="006876CC" w:rsidRDefault="006876CC" w:rsidP="00F431DF">
      <w:pPr>
        <w:pStyle w:val="retraitcasecocher"/>
        <w:rPr>
          <w:lang w:val="fr-FR"/>
        </w:rPr>
      </w:pPr>
    </w:p>
    <w:p w14:paraId="5BFB31AF" w14:textId="4EADDCF7" w:rsidR="006876CC" w:rsidRDefault="006876CC" w:rsidP="00F431DF">
      <w:pPr>
        <w:pStyle w:val="retraitcasecocher"/>
        <w:rPr>
          <w:lang w:val="fr-FR"/>
        </w:rPr>
      </w:pPr>
    </w:p>
    <w:p w14:paraId="7F02DA20" w14:textId="2B76FB22" w:rsidR="006876CC" w:rsidRDefault="006876CC" w:rsidP="00F431DF">
      <w:pPr>
        <w:pStyle w:val="retraitcasecocher"/>
        <w:rPr>
          <w:lang w:val="fr-FR"/>
        </w:rPr>
      </w:pPr>
    </w:p>
    <w:p w14:paraId="0E8D046C" w14:textId="52EF5822" w:rsidR="006876CC" w:rsidRDefault="006876CC" w:rsidP="00F431DF">
      <w:pPr>
        <w:pStyle w:val="retraitcasecocher"/>
        <w:rPr>
          <w:lang w:val="fr-FR"/>
        </w:rPr>
      </w:pPr>
    </w:p>
    <w:p w14:paraId="4314F355" w14:textId="15C7DBB3" w:rsidR="006876CC" w:rsidRDefault="006876CC" w:rsidP="00F431DF">
      <w:pPr>
        <w:pStyle w:val="retraitcasecocher"/>
        <w:rPr>
          <w:lang w:val="fr-FR"/>
        </w:rPr>
      </w:pPr>
    </w:p>
    <w:p w14:paraId="2F441102" w14:textId="614D4F4B" w:rsidR="006876CC" w:rsidRDefault="006876CC" w:rsidP="00F431DF">
      <w:pPr>
        <w:pStyle w:val="retraitcasecocher"/>
        <w:rPr>
          <w:lang w:val="fr-FR"/>
        </w:rPr>
      </w:pPr>
    </w:p>
    <w:p w14:paraId="6DE7DAB7" w14:textId="72BEA2F3" w:rsidR="006876CC" w:rsidRDefault="006876CC" w:rsidP="00F431DF">
      <w:pPr>
        <w:pStyle w:val="retraitcasecocher"/>
        <w:rPr>
          <w:lang w:val="fr-FR"/>
        </w:rPr>
      </w:pPr>
    </w:p>
    <w:p w14:paraId="167E49E1" w14:textId="05E4EB1F" w:rsidR="006876CC" w:rsidRDefault="006876CC" w:rsidP="00F431DF">
      <w:pPr>
        <w:pStyle w:val="retraitcasecocher"/>
        <w:rPr>
          <w:lang w:val="fr-FR"/>
        </w:rPr>
      </w:pPr>
    </w:p>
    <w:p w14:paraId="3A1CC872" w14:textId="7D42A27D" w:rsidR="006876CC" w:rsidRDefault="006876CC" w:rsidP="00F431DF">
      <w:pPr>
        <w:pStyle w:val="retraitcasecocher"/>
        <w:rPr>
          <w:lang w:val="fr-FR"/>
        </w:rPr>
      </w:pPr>
    </w:p>
    <w:p w14:paraId="006096E4" w14:textId="14895783" w:rsidR="006876CC" w:rsidRDefault="006876CC" w:rsidP="00F431DF">
      <w:pPr>
        <w:pStyle w:val="retraitcasecocher"/>
        <w:rPr>
          <w:lang w:val="fr-FR"/>
        </w:rPr>
      </w:pPr>
    </w:p>
    <w:p w14:paraId="73EEF649" w14:textId="316B317B" w:rsidR="006876CC" w:rsidRDefault="006876CC" w:rsidP="00F431DF">
      <w:pPr>
        <w:pStyle w:val="retraitcasecocher"/>
        <w:rPr>
          <w:lang w:val="fr-FR"/>
        </w:rPr>
      </w:pPr>
    </w:p>
    <w:p w14:paraId="78561B5D" w14:textId="1A64BD44" w:rsidR="006876CC" w:rsidRDefault="006876CC" w:rsidP="00F431DF">
      <w:pPr>
        <w:pStyle w:val="retraitcasecocher"/>
        <w:rPr>
          <w:lang w:val="fr-FR"/>
        </w:rPr>
      </w:pPr>
    </w:p>
    <w:p w14:paraId="25BDA48F" w14:textId="05AED99B" w:rsidR="006876CC" w:rsidRDefault="006876CC" w:rsidP="00F431DF">
      <w:pPr>
        <w:pStyle w:val="retraitcasecocher"/>
        <w:rPr>
          <w:lang w:val="fr-FR"/>
        </w:rPr>
      </w:pPr>
    </w:p>
    <w:p w14:paraId="1FDED046" w14:textId="41E8D36A" w:rsidR="006876CC" w:rsidRDefault="006876CC" w:rsidP="00F431DF">
      <w:pPr>
        <w:pStyle w:val="retraitcasecocher"/>
        <w:rPr>
          <w:lang w:val="fr-FR"/>
        </w:rPr>
      </w:pPr>
    </w:p>
    <w:p w14:paraId="1C035603" w14:textId="47077606" w:rsidR="006876CC" w:rsidRDefault="006876CC" w:rsidP="00F431DF">
      <w:pPr>
        <w:pStyle w:val="retraitcasecocher"/>
        <w:rPr>
          <w:lang w:val="fr-FR"/>
        </w:rPr>
      </w:pPr>
    </w:p>
    <w:p w14:paraId="0447A238" w14:textId="4B26F03F" w:rsidR="006876CC" w:rsidRDefault="006876CC" w:rsidP="00F431DF">
      <w:pPr>
        <w:pStyle w:val="retraitcasecocher"/>
        <w:rPr>
          <w:lang w:val="fr-FR"/>
        </w:rPr>
      </w:pPr>
    </w:p>
    <w:p w14:paraId="2FDB79AE" w14:textId="11D7C50E" w:rsidR="006876CC" w:rsidRDefault="006876CC" w:rsidP="00F431DF">
      <w:pPr>
        <w:pStyle w:val="retraitcasecocher"/>
        <w:rPr>
          <w:lang w:val="fr-FR"/>
        </w:rPr>
      </w:pPr>
    </w:p>
    <w:p w14:paraId="1DAF7072" w14:textId="6E798E64" w:rsidR="006876CC" w:rsidRDefault="006876CC" w:rsidP="00F431DF">
      <w:pPr>
        <w:pStyle w:val="retraitcasecocher"/>
        <w:rPr>
          <w:lang w:val="fr-FR"/>
        </w:rPr>
      </w:pPr>
    </w:p>
    <w:p w14:paraId="48588F62" w14:textId="08818297" w:rsidR="006876CC" w:rsidRDefault="006876CC" w:rsidP="00F431DF">
      <w:pPr>
        <w:pStyle w:val="retraitcasecocher"/>
        <w:rPr>
          <w:lang w:val="fr-FR"/>
        </w:rPr>
      </w:pPr>
    </w:p>
    <w:p w14:paraId="6B7B821E" w14:textId="7C3B99A1" w:rsidR="006876CC" w:rsidRDefault="006876CC" w:rsidP="00F431DF">
      <w:pPr>
        <w:pStyle w:val="retraitcasecocher"/>
        <w:rPr>
          <w:lang w:val="fr-FR"/>
        </w:rPr>
      </w:pPr>
    </w:p>
    <w:p w14:paraId="1581A283" w14:textId="29443A28" w:rsidR="006876CC" w:rsidRDefault="006876CC" w:rsidP="00F431DF">
      <w:pPr>
        <w:pStyle w:val="retraitcasecocher"/>
        <w:rPr>
          <w:lang w:val="fr-FR"/>
        </w:rPr>
      </w:pPr>
    </w:p>
    <w:p w14:paraId="5C22C580" w14:textId="77777777" w:rsidR="00C60617" w:rsidRPr="00B954E6" w:rsidRDefault="00C60617" w:rsidP="006D2F21">
      <w:pPr>
        <w:pStyle w:val="Titre1"/>
        <w:rPr>
          <w:lang w:val="fr-FR" w:bidi="fr-FR"/>
        </w:rPr>
      </w:pPr>
      <w:r w:rsidRPr="00B954E6">
        <w:rPr>
          <w:lang w:val="fr-FR" w:bidi="fr-FR"/>
        </w:rPr>
        <w:t>MONTFRIN – TARASCON – St REMY DE PROVENCE – EYGALIERES – CAVAILLON – ISLES SUR LA SORGUE</w:t>
      </w:r>
    </w:p>
    <w:p w14:paraId="3977DDB5" w14:textId="4681460A" w:rsidR="006876CC" w:rsidRDefault="006876CC" w:rsidP="00F431DF">
      <w:pPr>
        <w:pStyle w:val="retraitcasecocher"/>
        <w:rPr>
          <w:lang w:val="fr-FR"/>
        </w:rPr>
      </w:pPr>
    </w:p>
    <w:p w14:paraId="6868CCF1" w14:textId="178B1531" w:rsidR="006876CC" w:rsidRDefault="006876CC" w:rsidP="00F431DF">
      <w:pPr>
        <w:pStyle w:val="retraitcasecocher"/>
        <w:rPr>
          <w:lang w:val="fr-FR"/>
        </w:rPr>
      </w:pPr>
    </w:p>
    <w:p w14:paraId="4DB8B1E5" w14:textId="418D87C4" w:rsidR="006876CC" w:rsidRDefault="006876CC" w:rsidP="00F431DF">
      <w:pPr>
        <w:pStyle w:val="retraitcasecocher"/>
        <w:rPr>
          <w:lang w:val="fr-FR"/>
        </w:rPr>
      </w:pPr>
    </w:p>
    <w:p w14:paraId="6D9E416B" w14:textId="6B409031" w:rsidR="006876CC" w:rsidRDefault="006876CC" w:rsidP="00F431DF">
      <w:pPr>
        <w:pStyle w:val="retraitcasecocher"/>
        <w:rPr>
          <w:lang w:val="fr-FR"/>
        </w:rPr>
      </w:pPr>
    </w:p>
    <w:p w14:paraId="26E89E6A" w14:textId="451210AA" w:rsidR="006876CC" w:rsidRDefault="006876CC" w:rsidP="00F431DF">
      <w:pPr>
        <w:pStyle w:val="retraitcasecocher"/>
        <w:rPr>
          <w:lang w:val="fr-FR"/>
        </w:rPr>
      </w:pPr>
    </w:p>
    <w:p w14:paraId="61162086" w14:textId="28EA9B8F" w:rsidR="006876CC" w:rsidRDefault="006876CC" w:rsidP="00F431DF">
      <w:pPr>
        <w:pStyle w:val="retraitcasecocher"/>
        <w:rPr>
          <w:lang w:val="fr-FR"/>
        </w:rPr>
      </w:pPr>
    </w:p>
    <w:p w14:paraId="4B5E7F7C" w14:textId="034D9D47" w:rsidR="006876CC" w:rsidRDefault="006876CC" w:rsidP="00F431DF">
      <w:pPr>
        <w:pStyle w:val="retraitcasecocher"/>
        <w:rPr>
          <w:lang w:val="fr-FR"/>
        </w:rPr>
      </w:pPr>
    </w:p>
    <w:p w14:paraId="53976F7A" w14:textId="739C8E7C" w:rsidR="006876CC" w:rsidRDefault="006876CC" w:rsidP="00F431DF">
      <w:pPr>
        <w:pStyle w:val="retraitcasecocher"/>
        <w:rPr>
          <w:lang w:val="fr-FR"/>
        </w:rPr>
      </w:pPr>
    </w:p>
    <w:p w14:paraId="581322DB" w14:textId="712D167B" w:rsidR="006876CC" w:rsidRDefault="006876CC" w:rsidP="00F431DF">
      <w:pPr>
        <w:pStyle w:val="retraitcasecocher"/>
        <w:rPr>
          <w:lang w:val="fr-FR"/>
        </w:rPr>
      </w:pPr>
    </w:p>
    <w:p w14:paraId="69C44E3D" w14:textId="2AFA672F" w:rsidR="006876CC" w:rsidRDefault="006876CC" w:rsidP="00F431DF">
      <w:pPr>
        <w:pStyle w:val="retraitcasecocher"/>
        <w:rPr>
          <w:lang w:val="fr-FR"/>
        </w:rPr>
      </w:pPr>
    </w:p>
    <w:p w14:paraId="63553490" w14:textId="56CE64E2" w:rsidR="006876CC" w:rsidRDefault="006876CC" w:rsidP="00F431DF">
      <w:pPr>
        <w:pStyle w:val="retraitcasecocher"/>
        <w:rPr>
          <w:lang w:val="fr-FR"/>
        </w:rPr>
      </w:pPr>
    </w:p>
    <w:p w14:paraId="47011382" w14:textId="0F56412A" w:rsidR="006876CC" w:rsidRDefault="006876CC" w:rsidP="00F431DF">
      <w:pPr>
        <w:pStyle w:val="retraitcasecocher"/>
        <w:rPr>
          <w:lang w:val="fr-FR"/>
        </w:rPr>
      </w:pPr>
    </w:p>
    <w:p w14:paraId="7B0EA10D" w14:textId="7B4563C9" w:rsidR="006876CC" w:rsidRDefault="006876CC" w:rsidP="00F431DF">
      <w:pPr>
        <w:pStyle w:val="retraitcasecocher"/>
        <w:rPr>
          <w:lang w:val="fr-FR"/>
        </w:rPr>
      </w:pPr>
    </w:p>
    <w:p w14:paraId="3011FDCC" w14:textId="3D42449D" w:rsidR="006876CC" w:rsidRDefault="006876CC" w:rsidP="00F431DF">
      <w:pPr>
        <w:pStyle w:val="retraitcasecocher"/>
        <w:rPr>
          <w:lang w:val="fr-FR"/>
        </w:rPr>
      </w:pPr>
    </w:p>
    <w:p w14:paraId="324F1C25" w14:textId="1FF77A81" w:rsidR="006876CC" w:rsidRDefault="006876CC" w:rsidP="00F431DF">
      <w:pPr>
        <w:pStyle w:val="retraitcasecocher"/>
        <w:rPr>
          <w:lang w:val="fr-FR"/>
        </w:rPr>
      </w:pPr>
    </w:p>
    <w:p w14:paraId="74237024" w14:textId="0E9207A6" w:rsidR="006876CC" w:rsidRDefault="006876CC" w:rsidP="00F431DF">
      <w:pPr>
        <w:pStyle w:val="retraitcasecocher"/>
        <w:rPr>
          <w:lang w:val="fr-FR"/>
        </w:rPr>
      </w:pPr>
    </w:p>
    <w:p w14:paraId="133C1472" w14:textId="02E9022E" w:rsidR="006876CC" w:rsidRDefault="006876CC" w:rsidP="00F431DF">
      <w:pPr>
        <w:pStyle w:val="retraitcasecocher"/>
        <w:rPr>
          <w:lang w:val="fr-FR"/>
        </w:rPr>
      </w:pPr>
    </w:p>
    <w:p w14:paraId="40054AFE" w14:textId="261AD987" w:rsidR="006876CC" w:rsidRDefault="006876CC" w:rsidP="00F431DF">
      <w:pPr>
        <w:pStyle w:val="retraitcasecocher"/>
        <w:rPr>
          <w:lang w:val="fr-FR"/>
        </w:rPr>
      </w:pPr>
    </w:p>
    <w:p w14:paraId="6F17E60F" w14:textId="02E1BB60" w:rsidR="006876CC" w:rsidRDefault="006876CC" w:rsidP="00F431DF">
      <w:pPr>
        <w:pStyle w:val="retraitcasecocher"/>
        <w:rPr>
          <w:lang w:val="fr-FR"/>
        </w:rPr>
      </w:pPr>
    </w:p>
    <w:p w14:paraId="28DDF0F9" w14:textId="6572428B" w:rsidR="006876CC" w:rsidRDefault="006876CC" w:rsidP="00F431DF">
      <w:pPr>
        <w:pStyle w:val="retraitcasecocher"/>
        <w:rPr>
          <w:lang w:val="fr-FR"/>
        </w:rPr>
      </w:pPr>
    </w:p>
    <w:p w14:paraId="6B6FC747" w14:textId="3A3CE781" w:rsidR="006876CC" w:rsidRDefault="006876CC" w:rsidP="00F431DF">
      <w:pPr>
        <w:pStyle w:val="retraitcasecocher"/>
        <w:rPr>
          <w:lang w:val="fr-FR"/>
        </w:rPr>
      </w:pPr>
    </w:p>
    <w:p w14:paraId="4D8A0B51" w14:textId="43E0F8E5" w:rsidR="006876CC" w:rsidRDefault="006876CC" w:rsidP="00F431DF">
      <w:pPr>
        <w:pStyle w:val="retraitcasecocher"/>
        <w:rPr>
          <w:lang w:val="fr-FR"/>
        </w:rPr>
      </w:pPr>
    </w:p>
    <w:p w14:paraId="28B93432" w14:textId="6414352F" w:rsidR="006876CC" w:rsidRDefault="006876CC" w:rsidP="00F431DF">
      <w:pPr>
        <w:pStyle w:val="retraitcasecocher"/>
        <w:rPr>
          <w:lang w:val="fr-FR"/>
        </w:rPr>
      </w:pPr>
    </w:p>
    <w:p w14:paraId="76492FCD" w14:textId="70BBC29B" w:rsidR="006876CC" w:rsidRDefault="006876CC" w:rsidP="00F431DF">
      <w:pPr>
        <w:pStyle w:val="retraitcasecocher"/>
        <w:rPr>
          <w:lang w:val="fr-FR"/>
        </w:rPr>
      </w:pPr>
    </w:p>
    <w:p w14:paraId="6E25AD51" w14:textId="3676E3C1" w:rsidR="006876CC" w:rsidRDefault="006876CC" w:rsidP="00F431DF">
      <w:pPr>
        <w:pStyle w:val="retraitcasecocher"/>
        <w:rPr>
          <w:lang w:val="fr-FR"/>
        </w:rPr>
      </w:pPr>
    </w:p>
    <w:p w14:paraId="0A0C292D" w14:textId="0F945075" w:rsidR="006876CC" w:rsidRDefault="006876CC" w:rsidP="00F431DF">
      <w:pPr>
        <w:pStyle w:val="retraitcasecocher"/>
        <w:rPr>
          <w:lang w:val="fr-FR"/>
        </w:rPr>
      </w:pPr>
    </w:p>
    <w:p w14:paraId="47DF5951" w14:textId="5E7256D5" w:rsidR="006876CC" w:rsidRDefault="006876CC" w:rsidP="00F431DF">
      <w:pPr>
        <w:pStyle w:val="retraitcasecocher"/>
        <w:rPr>
          <w:lang w:val="fr-FR"/>
        </w:rPr>
      </w:pPr>
    </w:p>
    <w:p w14:paraId="637A247C" w14:textId="5FD69398" w:rsidR="006876CC" w:rsidRDefault="006876CC" w:rsidP="00F431DF">
      <w:pPr>
        <w:pStyle w:val="retraitcasecocher"/>
        <w:rPr>
          <w:lang w:val="fr-FR"/>
        </w:rPr>
      </w:pPr>
    </w:p>
    <w:p w14:paraId="45E9134C" w14:textId="199625BA" w:rsidR="006876CC" w:rsidRDefault="006876CC" w:rsidP="00F431DF">
      <w:pPr>
        <w:pStyle w:val="retraitcasecocher"/>
        <w:rPr>
          <w:lang w:val="fr-FR"/>
        </w:rPr>
      </w:pPr>
    </w:p>
    <w:p w14:paraId="3031FF40" w14:textId="091A1A50" w:rsidR="006876CC" w:rsidRDefault="006876CC" w:rsidP="00F431DF">
      <w:pPr>
        <w:pStyle w:val="retraitcasecocher"/>
        <w:rPr>
          <w:lang w:val="fr-FR"/>
        </w:rPr>
      </w:pPr>
    </w:p>
    <w:p w14:paraId="49701D4B" w14:textId="6D20A2DB" w:rsidR="006876CC" w:rsidRDefault="006876CC" w:rsidP="00F431DF">
      <w:pPr>
        <w:pStyle w:val="retraitcasecocher"/>
        <w:rPr>
          <w:lang w:val="fr-FR"/>
        </w:rPr>
      </w:pPr>
    </w:p>
    <w:p w14:paraId="181498E2" w14:textId="6939CA2D" w:rsidR="006876CC" w:rsidRDefault="006876CC" w:rsidP="00F431DF">
      <w:pPr>
        <w:pStyle w:val="retraitcasecocher"/>
        <w:rPr>
          <w:lang w:val="fr-FR"/>
        </w:rPr>
      </w:pPr>
    </w:p>
    <w:p w14:paraId="690E0367" w14:textId="59A56533" w:rsidR="006876CC" w:rsidRDefault="006876CC" w:rsidP="00F431DF">
      <w:pPr>
        <w:pStyle w:val="retraitcasecocher"/>
        <w:rPr>
          <w:lang w:val="fr-FR"/>
        </w:rPr>
      </w:pPr>
    </w:p>
    <w:p w14:paraId="39284D1D" w14:textId="5A23277A" w:rsidR="006876CC" w:rsidRDefault="006876CC" w:rsidP="00F431DF">
      <w:pPr>
        <w:pStyle w:val="retraitcasecocher"/>
        <w:rPr>
          <w:lang w:val="fr-FR"/>
        </w:rPr>
      </w:pPr>
    </w:p>
    <w:p w14:paraId="11AE5A46" w14:textId="68C9F8EF" w:rsidR="006876CC" w:rsidRDefault="006876CC" w:rsidP="00F431DF">
      <w:pPr>
        <w:pStyle w:val="retraitcasecocher"/>
        <w:rPr>
          <w:lang w:val="fr-FR"/>
        </w:rPr>
      </w:pPr>
    </w:p>
    <w:p w14:paraId="275FC9EF" w14:textId="20D298E3" w:rsidR="006876CC" w:rsidRDefault="006876CC" w:rsidP="00F431DF">
      <w:pPr>
        <w:pStyle w:val="retraitcasecocher"/>
        <w:rPr>
          <w:lang w:val="fr-FR"/>
        </w:rPr>
      </w:pPr>
    </w:p>
    <w:p w14:paraId="4A4005BF" w14:textId="15293C97" w:rsidR="006876CC" w:rsidRDefault="006876CC" w:rsidP="00F431DF">
      <w:pPr>
        <w:pStyle w:val="retraitcasecocher"/>
        <w:rPr>
          <w:lang w:val="fr-FR"/>
        </w:rPr>
      </w:pPr>
    </w:p>
    <w:p w14:paraId="6A063C47" w14:textId="0C435E51" w:rsidR="006876CC" w:rsidRDefault="006876CC" w:rsidP="00F431DF">
      <w:pPr>
        <w:pStyle w:val="retraitcasecocher"/>
        <w:rPr>
          <w:lang w:val="fr-FR"/>
        </w:rPr>
      </w:pPr>
    </w:p>
    <w:p w14:paraId="0F85F9D5" w14:textId="21CE20E5" w:rsidR="006876CC" w:rsidRDefault="006876CC" w:rsidP="00F431DF">
      <w:pPr>
        <w:pStyle w:val="retraitcasecocher"/>
        <w:rPr>
          <w:lang w:val="fr-FR"/>
        </w:rPr>
      </w:pPr>
    </w:p>
    <w:p w14:paraId="7BD0B3B9" w14:textId="108BCBCD" w:rsidR="006876CC" w:rsidRDefault="006876CC" w:rsidP="00F431DF">
      <w:pPr>
        <w:pStyle w:val="retraitcasecocher"/>
        <w:rPr>
          <w:lang w:val="fr-FR"/>
        </w:rPr>
      </w:pPr>
    </w:p>
    <w:p w14:paraId="5E163A3B" w14:textId="15C4E392" w:rsidR="006876CC" w:rsidRDefault="006876CC" w:rsidP="00F431DF">
      <w:pPr>
        <w:pStyle w:val="retraitcasecocher"/>
        <w:rPr>
          <w:lang w:val="fr-FR"/>
        </w:rPr>
      </w:pPr>
    </w:p>
    <w:p w14:paraId="3D5B0E5D" w14:textId="6942D3B5" w:rsidR="006876CC" w:rsidRDefault="006876CC" w:rsidP="00F431DF">
      <w:pPr>
        <w:pStyle w:val="retraitcasecocher"/>
        <w:rPr>
          <w:lang w:val="fr-FR"/>
        </w:rPr>
      </w:pPr>
    </w:p>
    <w:p w14:paraId="43C0C35C" w14:textId="55137CE2" w:rsidR="006876CC" w:rsidRDefault="006876CC" w:rsidP="00F431DF">
      <w:pPr>
        <w:pStyle w:val="retraitcasecocher"/>
        <w:rPr>
          <w:lang w:val="fr-FR"/>
        </w:rPr>
      </w:pPr>
    </w:p>
    <w:p w14:paraId="67AAC97C" w14:textId="1E007CA8" w:rsidR="006876CC" w:rsidRDefault="006876CC" w:rsidP="00F431DF">
      <w:pPr>
        <w:pStyle w:val="retraitcasecocher"/>
        <w:rPr>
          <w:lang w:val="fr-FR"/>
        </w:rPr>
      </w:pPr>
    </w:p>
    <w:p w14:paraId="13BAEE02" w14:textId="05498651" w:rsidR="006876CC" w:rsidRDefault="006876CC" w:rsidP="00F431DF">
      <w:pPr>
        <w:pStyle w:val="retraitcasecocher"/>
        <w:rPr>
          <w:lang w:val="fr-FR"/>
        </w:rPr>
      </w:pPr>
    </w:p>
    <w:p w14:paraId="70B27EC1" w14:textId="0AB5AE33" w:rsidR="006876CC" w:rsidRDefault="006876CC" w:rsidP="00F431DF">
      <w:pPr>
        <w:pStyle w:val="retraitcasecocher"/>
        <w:rPr>
          <w:lang w:val="fr-FR"/>
        </w:rPr>
      </w:pPr>
    </w:p>
    <w:p w14:paraId="76E88635" w14:textId="51719B7C" w:rsidR="006876CC" w:rsidRDefault="006876CC" w:rsidP="00F431DF">
      <w:pPr>
        <w:pStyle w:val="retraitcasecocher"/>
        <w:rPr>
          <w:lang w:val="fr-FR"/>
        </w:rPr>
      </w:pPr>
    </w:p>
    <w:p w14:paraId="0E66C42F" w14:textId="1780F447" w:rsidR="006876CC" w:rsidRDefault="006876CC" w:rsidP="00F431DF">
      <w:pPr>
        <w:pStyle w:val="retraitcasecocher"/>
        <w:rPr>
          <w:lang w:val="fr-FR"/>
        </w:rPr>
      </w:pPr>
    </w:p>
    <w:p w14:paraId="4927F9EB" w14:textId="1DAB9A12" w:rsidR="006876CC" w:rsidRDefault="006876CC" w:rsidP="00F431DF">
      <w:pPr>
        <w:pStyle w:val="retraitcasecocher"/>
        <w:rPr>
          <w:lang w:val="fr-FR"/>
        </w:rPr>
      </w:pPr>
    </w:p>
    <w:p w14:paraId="5B425504" w14:textId="1AC4684D" w:rsidR="006876CC" w:rsidRDefault="006876CC" w:rsidP="00F431DF">
      <w:pPr>
        <w:pStyle w:val="retraitcasecocher"/>
        <w:rPr>
          <w:lang w:val="fr-FR"/>
        </w:rPr>
      </w:pPr>
    </w:p>
    <w:p w14:paraId="7BE21062" w14:textId="450AEB74" w:rsidR="006876CC" w:rsidRDefault="006876CC" w:rsidP="00F431DF">
      <w:pPr>
        <w:pStyle w:val="retraitcasecocher"/>
        <w:rPr>
          <w:lang w:val="fr-FR"/>
        </w:rPr>
      </w:pPr>
    </w:p>
    <w:p w14:paraId="77BA2D57" w14:textId="49841EB0" w:rsidR="006876CC" w:rsidRDefault="006876CC" w:rsidP="006876CC">
      <w:pPr>
        <w:pStyle w:val="Titre1"/>
        <w:rPr>
          <w:lang w:val="fr-FR"/>
        </w:rPr>
      </w:pPr>
      <w:r w:rsidRPr="006876CC">
        <w:rPr>
          <w:lang w:val="fr-FR"/>
        </w:rPr>
        <w:lastRenderedPageBreak/>
        <w:t xml:space="preserve">Jour </w:t>
      </w:r>
      <w:r>
        <w:rPr>
          <w:lang w:val="fr-FR"/>
        </w:rPr>
        <w:t>4</w:t>
      </w:r>
      <w:r w:rsidRPr="006876CC">
        <w:rPr>
          <w:lang w:val="fr-FR"/>
        </w:rPr>
        <w:t xml:space="preserve"> – </w:t>
      </w:r>
      <w:r w:rsidR="00EA35E0">
        <w:rPr>
          <w:lang w:val="fr-FR"/>
        </w:rPr>
        <w:t>61 k</w:t>
      </w:r>
      <w:r w:rsidRPr="006876CC">
        <w:rPr>
          <w:lang w:val="fr-FR"/>
        </w:rPr>
        <w:t xml:space="preserve">m – </w:t>
      </w:r>
      <w:r w:rsidR="00096400">
        <w:rPr>
          <w:lang w:val="fr-FR"/>
        </w:rPr>
        <w:t>924</w:t>
      </w:r>
      <w:r w:rsidRPr="006876CC">
        <w:rPr>
          <w:lang w:val="fr-FR"/>
        </w:rPr>
        <w:t>+</w:t>
      </w:r>
    </w:p>
    <w:p w14:paraId="16748855" w14:textId="0F9ED8CF" w:rsidR="00B954E6" w:rsidRDefault="00B954E6" w:rsidP="00B954E6">
      <w:pPr>
        <w:rPr>
          <w:lang w:val="fr-FR"/>
        </w:rPr>
      </w:pPr>
    </w:p>
    <w:p w14:paraId="5924C225" w14:textId="77777777" w:rsidR="006876CC" w:rsidRPr="00D54E23" w:rsidRDefault="006876CC" w:rsidP="006876CC">
      <w:pPr>
        <w:pStyle w:val="retraitcasecocher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Camping la </w:t>
      </w:r>
      <w:proofErr w:type="spellStart"/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Sorguette</w:t>
      </w:r>
      <w:proofErr w:type="spellEnd"/>
    </w:p>
    <w:p w14:paraId="7238FE39" w14:textId="18CC687F" w:rsidR="006876CC" w:rsidRDefault="006876CC" w:rsidP="006876CC">
      <w:pPr>
        <w:pStyle w:val="retraitcasecocher"/>
        <w:rPr>
          <w:lang w:val="fr-FR"/>
        </w:rPr>
      </w:pPr>
      <w:r w:rsidRPr="006876CC">
        <w:rPr>
          <w:lang w:val="fr-FR"/>
        </w:rPr>
        <w:t>871 RTE d'Apt, 84800 l'Isle sur La Sorgue</w:t>
      </w:r>
    </w:p>
    <w:p w14:paraId="74D18C27" w14:textId="77777777" w:rsidR="006753E7" w:rsidRPr="006876CC" w:rsidRDefault="006753E7" w:rsidP="006876CC">
      <w:pPr>
        <w:pStyle w:val="retraitcasecocher"/>
        <w:rPr>
          <w:lang w:val="fr-FR"/>
        </w:rPr>
      </w:pPr>
    </w:p>
    <w:p w14:paraId="0F7DC96B" w14:textId="489BECB0" w:rsidR="006876CC" w:rsidRPr="00725628" w:rsidRDefault="006876CC" w:rsidP="006876CC">
      <w:pPr>
        <w:pStyle w:val="retraitcasecocher"/>
        <w:rPr>
          <w:sz w:val="28"/>
          <w:szCs w:val="28"/>
          <w:lang w:val="fr-FR"/>
        </w:rPr>
      </w:pPr>
      <w:r w:rsidRPr="00725628">
        <w:rPr>
          <w:sz w:val="28"/>
          <w:szCs w:val="28"/>
          <w:lang w:val="fr-FR"/>
        </w:rPr>
        <w:t>04 90 38 05 71</w:t>
      </w:r>
    </w:p>
    <w:p w14:paraId="20D3F15C" w14:textId="7DDF0C97" w:rsidR="00725628" w:rsidRDefault="00725628" w:rsidP="006876CC">
      <w:pPr>
        <w:pStyle w:val="retraitcasecocher"/>
        <w:rPr>
          <w:lang w:val="fr-FR"/>
        </w:rPr>
      </w:pPr>
    </w:p>
    <w:p w14:paraId="5DC990FF" w14:textId="71B46486" w:rsidR="006753E7" w:rsidRDefault="008A65BF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</w:pPr>
      <w:bookmarkStart w:id="2" w:name="_Hlk81512212"/>
      <w:r>
        <w:rPr>
          <w:rFonts w:ascii="Roboto" w:hAnsi="Roboto"/>
          <w:b/>
          <w:bCs/>
          <w:color w:val="111111"/>
          <w:sz w:val="27"/>
          <w:szCs w:val="27"/>
          <w:u w:val="single"/>
        </w:rPr>
        <w:t>Camping à la</w:t>
      </w:r>
      <w:r w:rsidR="00E917A5">
        <w:rPr>
          <w:rFonts w:ascii="Roboto" w:hAnsi="Roboto"/>
          <w:b/>
          <w:bCs/>
          <w:color w:val="111111"/>
          <w:sz w:val="27"/>
          <w:szCs w:val="27"/>
          <w:u w:val="single"/>
        </w:rPr>
        <w:t xml:space="preserve"> Ferme – Les </w:t>
      </w:r>
      <w:proofErr w:type="spellStart"/>
      <w:r w:rsidR="003F6C4C">
        <w:rPr>
          <w:rFonts w:ascii="Roboto" w:hAnsi="Roboto"/>
          <w:b/>
          <w:bCs/>
          <w:color w:val="111111"/>
          <w:sz w:val="27"/>
          <w:szCs w:val="27"/>
          <w:u w:val="single"/>
        </w:rPr>
        <w:t>Monguets</w:t>
      </w:r>
      <w:proofErr w:type="spellEnd"/>
      <w:r w:rsidR="005B2E7A" w:rsidRPr="00E96FF4"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  <w:br/>
      </w:r>
      <w:r w:rsidR="005B2E7A" w:rsidRPr="00E96FF4"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  <w:br/>
      </w:r>
      <w:r w:rsidR="00F22B06"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  <w:t>D223 – 84400 Castellet</w:t>
      </w:r>
    </w:p>
    <w:p w14:paraId="01245FF1" w14:textId="301749A6" w:rsidR="005B2E7A" w:rsidRDefault="005B2E7A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  <w:r w:rsidRPr="00E96FF4"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  <w:br/>
      </w:r>
      <w:r w:rsidRPr="00E96FF4"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  <w:t xml:space="preserve">04 </w:t>
      </w:r>
      <w:r w:rsidR="00496FBC"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  <w:t xml:space="preserve">90 75 </w:t>
      </w:r>
      <w:r w:rsidR="009C165B"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  <w:t>28 62</w:t>
      </w:r>
    </w:p>
    <w:bookmarkEnd w:id="2"/>
    <w:p w14:paraId="308C1D77" w14:textId="1E4FCE76" w:rsidR="005B0739" w:rsidRDefault="005E4C56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5224E2C" wp14:editId="4D8F628A">
            <wp:simplePos x="0" y="0"/>
            <wp:positionH relativeFrom="margin">
              <wp:posOffset>-647700</wp:posOffset>
            </wp:positionH>
            <wp:positionV relativeFrom="page">
              <wp:posOffset>4305299</wp:posOffset>
            </wp:positionV>
            <wp:extent cx="6566616" cy="2905125"/>
            <wp:effectExtent l="0" t="0" r="5715" b="0"/>
            <wp:wrapNone/>
            <wp:docPr id="30" name="Image 30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 descr="Une image contenant carte&#10;&#10;Description générée automatiquement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034" cy="2907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0D72A" w14:textId="4C2ABADF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164568F" w14:textId="7A3E4441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068FF56" w14:textId="004D814D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948440C" w14:textId="20081193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F0A0506" w14:textId="0DB56490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7C80DC0" w14:textId="40C44BB4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59900C5" w14:textId="75F4F58C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0680BAC" w14:textId="1576C7E5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D1DE8E3" w14:textId="2F7C446D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D59DC18" w14:textId="3CC3875D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17ED4687" w14:textId="5842A1A6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DA69AFA" w14:textId="447B00E4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DA3AF0D" w14:textId="7A1D216E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9D955AD" w14:textId="046BD6CD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527C9AB" w14:textId="50C9DC78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2C5FDE4" w14:textId="10A9E474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27FE4A2" w14:textId="7BD3A023" w:rsidR="006753E7" w:rsidRPr="003456FA" w:rsidRDefault="006753E7" w:rsidP="006753E7">
      <w:pPr>
        <w:pStyle w:val="Titre1"/>
        <w:rPr>
          <w:lang w:val="fr-FR" w:bidi="fr-FR"/>
        </w:rPr>
      </w:pPr>
      <w:r w:rsidRPr="003456FA">
        <w:rPr>
          <w:lang w:val="fr-FR" w:bidi="fr-FR"/>
        </w:rPr>
        <w:t xml:space="preserve">ISLES SUR LA SORGUE – </w:t>
      </w:r>
      <w:r w:rsidR="003B7A9D">
        <w:rPr>
          <w:lang w:val="fr-FR" w:bidi="fr-FR"/>
        </w:rPr>
        <w:t xml:space="preserve">MAUBEC – OPPEDE LE VIEUX </w:t>
      </w:r>
      <w:r w:rsidR="005A64ED">
        <w:rPr>
          <w:lang w:val="fr-FR" w:bidi="fr-FR"/>
        </w:rPr>
        <w:t>–</w:t>
      </w:r>
      <w:r w:rsidR="003B7A9D">
        <w:rPr>
          <w:lang w:val="fr-FR" w:bidi="fr-FR"/>
        </w:rPr>
        <w:t xml:space="preserve"> </w:t>
      </w:r>
      <w:r w:rsidR="005A64ED">
        <w:rPr>
          <w:lang w:val="fr-FR" w:bidi="fr-FR"/>
        </w:rPr>
        <w:t xml:space="preserve">MENERBES – LACOSTE </w:t>
      </w:r>
      <w:r w:rsidR="00E73624">
        <w:rPr>
          <w:lang w:val="fr-FR" w:bidi="fr-FR"/>
        </w:rPr>
        <w:t>–</w:t>
      </w:r>
      <w:r w:rsidR="005A64ED">
        <w:rPr>
          <w:lang w:val="fr-FR" w:bidi="fr-FR"/>
        </w:rPr>
        <w:t xml:space="preserve"> </w:t>
      </w:r>
      <w:r w:rsidR="00E73624">
        <w:rPr>
          <w:lang w:val="fr-FR" w:bidi="fr-FR"/>
        </w:rPr>
        <w:t xml:space="preserve">BONNIEUX </w:t>
      </w:r>
      <w:r w:rsidR="00096400">
        <w:rPr>
          <w:lang w:val="fr-FR" w:bidi="fr-FR"/>
        </w:rPr>
        <w:t>–</w:t>
      </w:r>
      <w:r w:rsidR="00E73624">
        <w:rPr>
          <w:lang w:val="fr-FR" w:bidi="fr-FR"/>
        </w:rPr>
        <w:t xml:space="preserve"> APT</w:t>
      </w:r>
      <w:r w:rsidR="00096400">
        <w:rPr>
          <w:lang w:val="fr-FR" w:bidi="fr-FR"/>
        </w:rPr>
        <w:t xml:space="preserve"> - CASTELLET</w:t>
      </w:r>
    </w:p>
    <w:p w14:paraId="0F7303E8" w14:textId="77777777" w:rsidR="006753E7" w:rsidRPr="006876CC" w:rsidRDefault="006753E7" w:rsidP="006753E7">
      <w:pPr>
        <w:pStyle w:val="retraitcasecocher"/>
        <w:rPr>
          <w:lang w:val="fr-FR"/>
        </w:rPr>
      </w:pPr>
    </w:p>
    <w:p w14:paraId="2F43256C" w14:textId="3DFF6DA3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B1DD20C" w14:textId="120FC2F2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1B67451" w14:textId="4F98F5F5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A208A21" w14:textId="0D5FE178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2596507" w14:textId="2A858C5F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066CF48" w14:textId="632AF4E4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201B2B6" w14:textId="1631A877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A18A77E" w14:textId="6EDE311C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D0F030B" w14:textId="23F4B136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7D3F33E3" w14:textId="7CB69268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31BA53C" w14:textId="569E8F3D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1BEA09F5" w14:textId="7C8CAA9B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B79FBC3" w14:textId="51B3871E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F53690E" w14:textId="6DF23226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7F7AC394" w14:textId="23ADF4A3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38ECC08" w14:textId="78363F4C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4273221" w14:textId="7EBB0F00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93B6C3B" w14:textId="0A9CF0E5" w:rsidR="005B0739" w:rsidRDefault="005B0739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1D24082" w14:textId="3A01815C" w:rsidR="00C10972" w:rsidRDefault="00C10972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6CC80DC" w14:textId="11FB9689" w:rsidR="00C10972" w:rsidRDefault="00C10972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7BCAB558" w14:textId="194E8708" w:rsidR="00C10972" w:rsidRDefault="00C10972" w:rsidP="00E96FF4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37B9481" w14:textId="22769691" w:rsidR="00292BC8" w:rsidRDefault="00292BC8" w:rsidP="00292BC8">
      <w:pPr>
        <w:pStyle w:val="Titre1"/>
        <w:rPr>
          <w:rFonts w:eastAsiaTheme="minorHAnsi"/>
        </w:rPr>
      </w:pPr>
      <w:bookmarkStart w:id="3" w:name="_Hlk81512581"/>
      <w:r w:rsidRPr="00292BC8">
        <w:rPr>
          <w:rFonts w:eastAsiaTheme="minorHAnsi"/>
        </w:rPr>
        <w:lastRenderedPageBreak/>
        <w:t xml:space="preserve">Jour </w:t>
      </w:r>
      <w:r w:rsidR="00AA563D">
        <w:rPr>
          <w:rFonts w:eastAsiaTheme="minorHAnsi"/>
        </w:rPr>
        <w:t>5</w:t>
      </w:r>
      <w:r w:rsidRPr="00292BC8">
        <w:rPr>
          <w:rFonts w:eastAsiaTheme="minorHAnsi"/>
        </w:rPr>
        <w:t xml:space="preserve"> – </w:t>
      </w:r>
      <w:r w:rsidR="00AF4C17">
        <w:rPr>
          <w:rFonts w:eastAsiaTheme="minorHAnsi"/>
        </w:rPr>
        <w:t>66.4</w:t>
      </w:r>
      <w:r w:rsidRPr="00292BC8">
        <w:rPr>
          <w:rFonts w:eastAsiaTheme="minorHAnsi"/>
        </w:rPr>
        <w:t xml:space="preserve"> km – </w:t>
      </w:r>
      <w:r w:rsidR="00AF4C17">
        <w:rPr>
          <w:rFonts w:eastAsiaTheme="minorHAnsi"/>
        </w:rPr>
        <w:t>1158</w:t>
      </w:r>
      <w:r w:rsidRPr="00292BC8">
        <w:rPr>
          <w:rFonts w:eastAsiaTheme="minorHAnsi"/>
        </w:rPr>
        <w:t>+</w:t>
      </w:r>
    </w:p>
    <w:p w14:paraId="30ADA9A7" w14:textId="77777777" w:rsidR="00857A66" w:rsidRDefault="001F4B9B" w:rsidP="001F4B9B">
      <w:pPr>
        <w:pStyle w:val="groot"/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</w:pPr>
      <w:r>
        <w:rPr>
          <w:rFonts w:ascii="Roboto" w:hAnsi="Roboto"/>
          <w:b/>
          <w:bCs/>
          <w:color w:val="111111"/>
          <w:sz w:val="27"/>
          <w:szCs w:val="27"/>
          <w:u w:val="single"/>
        </w:rPr>
        <w:t xml:space="preserve">Camping à la Ferme – Les </w:t>
      </w:r>
      <w:proofErr w:type="spellStart"/>
      <w:r>
        <w:rPr>
          <w:rFonts w:ascii="Roboto" w:hAnsi="Roboto"/>
          <w:b/>
          <w:bCs/>
          <w:color w:val="111111"/>
          <w:sz w:val="27"/>
          <w:szCs w:val="27"/>
          <w:u w:val="single"/>
        </w:rPr>
        <w:t>Monguets</w:t>
      </w:r>
      <w:proofErr w:type="spellEnd"/>
      <w:r w:rsidRPr="00E96FF4"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  <w:br/>
      </w:r>
      <w:r w:rsidRPr="00E96FF4"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  <w:br/>
      </w:r>
      <w:r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  <w:t>D223 – 84400 Castellet</w:t>
      </w:r>
    </w:p>
    <w:p w14:paraId="29013D5F" w14:textId="66C863E8" w:rsidR="001F4B9B" w:rsidRDefault="001F4B9B" w:rsidP="001F4B9B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  <w:r w:rsidRPr="00E96FF4">
        <w:rPr>
          <w:rFonts w:asciiTheme="minorHAnsi" w:eastAsiaTheme="minorHAnsi" w:hAnsiTheme="minorHAnsi" w:cstheme="minorBidi"/>
          <w:color w:val="411E11" w:themeColor="text1"/>
          <w:sz w:val="21"/>
          <w:lang w:eastAsia="en-US"/>
        </w:rPr>
        <w:br/>
      </w:r>
      <w:r w:rsidRPr="00E96FF4"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  <w:t xml:space="preserve">04 </w:t>
      </w:r>
      <w:r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  <w:t>90 75 28 62</w:t>
      </w:r>
    </w:p>
    <w:p w14:paraId="7B1CF8C0" w14:textId="57603AD2" w:rsidR="0002206C" w:rsidRDefault="001A2BDC" w:rsidP="001A2BDC">
      <w:pPr>
        <w:shd w:val="clear" w:color="auto" w:fill="FFFFFF"/>
        <w:spacing w:before="0" w:after="0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1A2BDC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Camping </w:t>
      </w:r>
      <w:r w:rsidR="0033307E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Lou </w:t>
      </w:r>
      <w:proofErr w:type="spellStart"/>
      <w:r w:rsidR="0033307E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P</w:t>
      </w:r>
      <w:r w:rsidR="0002206C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ébre</w:t>
      </w:r>
      <w:proofErr w:type="spellEnd"/>
      <w:r w:rsidR="0002206C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 d’ail</w:t>
      </w:r>
    </w:p>
    <w:p w14:paraId="21BD6A20" w14:textId="77777777" w:rsidR="0002206C" w:rsidRDefault="0002206C" w:rsidP="001A2BDC">
      <w:pPr>
        <w:shd w:val="clear" w:color="auto" w:fill="FFFFFF"/>
        <w:spacing w:before="0" w:after="0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</w:p>
    <w:p w14:paraId="424A41C3" w14:textId="43BFACDB" w:rsidR="0002206C" w:rsidRPr="0002206C" w:rsidRDefault="0002206C" w:rsidP="001A2BDC">
      <w:pPr>
        <w:shd w:val="clear" w:color="auto" w:fill="FFFFFF"/>
        <w:spacing w:before="0" w:after="0"/>
        <w:rPr>
          <w:lang w:val="fr-FR"/>
        </w:rPr>
      </w:pPr>
      <w:r w:rsidRPr="0002206C">
        <w:rPr>
          <w:lang w:val="fr-FR"/>
        </w:rPr>
        <w:t>Route des Marquants</w:t>
      </w:r>
    </w:p>
    <w:p w14:paraId="43DD75C6" w14:textId="1AFF75CC" w:rsidR="001A2BDC" w:rsidRPr="001A2BDC" w:rsidRDefault="006D7455" w:rsidP="001A2BDC">
      <w:pPr>
        <w:shd w:val="clear" w:color="auto" w:fill="FFFFFF"/>
        <w:spacing w:before="0" w:after="0"/>
        <w:rPr>
          <w:rFonts w:ascii="Helvetica" w:eastAsia="Times New Roman" w:hAnsi="Helvetica" w:cs="Helvetica"/>
          <w:color w:val="444444"/>
          <w:sz w:val="18"/>
          <w:szCs w:val="18"/>
          <w:lang w:val="fr-FR" w:eastAsia="fr-FR"/>
        </w:rPr>
      </w:pPr>
      <w:r>
        <w:rPr>
          <w:sz w:val="28"/>
          <w:szCs w:val="28"/>
          <w:lang w:val="fr-FR"/>
        </w:rPr>
        <w:t xml:space="preserve">042030 </w:t>
      </w:r>
      <w:proofErr w:type="spellStart"/>
      <w:r>
        <w:rPr>
          <w:sz w:val="28"/>
          <w:szCs w:val="28"/>
          <w:lang w:val="fr-FR"/>
        </w:rPr>
        <w:t>Mallefougasse</w:t>
      </w:r>
      <w:proofErr w:type="spellEnd"/>
      <w:r>
        <w:rPr>
          <w:sz w:val="28"/>
          <w:szCs w:val="28"/>
          <w:lang w:val="fr-FR"/>
        </w:rPr>
        <w:t xml:space="preserve"> </w:t>
      </w:r>
      <w:proofErr w:type="spellStart"/>
      <w:r>
        <w:rPr>
          <w:sz w:val="28"/>
          <w:szCs w:val="28"/>
          <w:lang w:val="fr-FR"/>
        </w:rPr>
        <w:t>Augès</w:t>
      </w:r>
      <w:proofErr w:type="spellEnd"/>
      <w:r w:rsidR="001A2BDC" w:rsidRPr="001A2BDC">
        <w:rPr>
          <w:sz w:val="32"/>
          <w:szCs w:val="32"/>
          <w:lang w:val="fr-FR"/>
        </w:rPr>
        <w:br/>
      </w:r>
    </w:p>
    <w:p w14:paraId="21FC0426" w14:textId="1B0C2E4D" w:rsidR="001A2BDC" w:rsidRDefault="001A2BDC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1A2BDC">
        <w:rPr>
          <w:sz w:val="28"/>
          <w:szCs w:val="28"/>
          <w:lang w:val="fr-FR"/>
        </w:rPr>
        <w:t xml:space="preserve">04 92 </w:t>
      </w:r>
      <w:r w:rsidR="00857A66">
        <w:rPr>
          <w:sz w:val="28"/>
          <w:szCs w:val="28"/>
          <w:lang w:val="fr-FR"/>
        </w:rPr>
        <w:t xml:space="preserve">77 </w:t>
      </w:r>
      <w:r w:rsidR="00F15E63">
        <w:rPr>
          <w:sz w:val="28"/>
          <w:szCs w:val="28"/>
          <w:lang w:val="fr-FR"/>
        </w:rPr>
        <w:t>04 17</w:t>
      </w:r>
    </w:p>
    <w:p w14:paraId="3D58F399" w14:textId="2E80DFE8" w:rsidR="00F15E63" w:rsidRDefault="00F15E63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  <w:r>
        <w:rPr>
          <w:sz w:val="28"/>
          <w:szCs w:val="28"/>
          <w:lang w:val="fr-FR"/>
        </w:rPr>
        <w:t xml:space="preserve">06 20 53 </w:t>
      </w:r>
      <w:r w:rsidR="00511083">
        <w:rPr>
          <w:sz w:val="28"/>
          <w:szCs w:val="28"/>
          <w:lang w:val="fr-FR"/>
        </w:rPr>
        <w:t xml:space="preserve">07 57 </w:t>
      </w:r>
    </w:p>
    <w:bookmarkEnd w:id="3"/>
    <w:p w14:paraId="2CDCA3C5" w14:textId="5385A8A4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BB2A208" w14:textId="1A751D26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8172ED1" w14:textId="705F6F06" w:rsidR="006F2485" w:rsidRDefault="00B5178B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06940B4A" wp14:editId="18332EBF">
            <wp:simplePos x="0" y="0"/>
            <wp:positionH relativeFrom="margin">
              <wp:align>right</wp:align>
            </wp:positionH>
            <wp:positionV relativeFrom="page">
              <wp:posOffset>4524375</wp:posOffset>
            </wp:positionV>
            <wp:extent cx="6601367" cy="4838700"/>
            <wp:effectExtent l="0" t="0" r="9525" b="0"/>
            <wp:wrapNone/>
            <wp:docPr id="31" name="Image 31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Une image contenant carte&#10;&#10;Description générée automatiquement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367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AD0F7" w14:textId="199B2822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429D53EE" w14:textId="0D8A7B13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12650065" w14:textId="1A4B72EF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194C5545" w14:textId="31F5779D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0A9254D" w14:textId="0CD10F78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CA61D1E" w14:textId="3994881C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2C461BD" w14:textId="6FA7A742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49734750" w14:textId="0622ED73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4E69591" w14:textId="0D91B200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DB0A134" w14:textId="3C252D1F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940C0F2" w14:textId="4436F714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BB19B27" w14:textId="351E5A5A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399A6CC" w14:textId="58A0AB30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6D42A6E" w14:textId="5EC8FCD9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4025FD67" w14:textId="0C772765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22F1266" w14:textId="72E1C28C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9F1597D" w14:textId="1B02E827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990EE8B" w14:textId="7EBDFE1A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AA5092C" w14:textId="085DBE9F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F6680E1" w14:textId="6A6AE42B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1C03AD0" w14:textId="206A6DC2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E56589E" w14:textId="419262EA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7E989B8" w14:textId="34598465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E09F325" w14:textId="38AB9F3B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8E3C1EB" w14:textId="14932AB1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CD9855D" w14:textId="205AC911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CA69946" w14:textId="5E52F841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4AD136FC" w14:textId="7AAF6C4D" w:rsidR="006753E7" w:rsidRPr="00A2462A" w:rsidRDefault="00F551E6" w:rsidP="006753E7">
      <w:pPr>
        <w:pStyle w:val="Titre1"/>
        <w:rPr>
          <w:lang w:val="fr-FR" w:bidi="fr-FR"/>
        </w:rPr>
      </w:pPr>
      <w:r>
        <w:rPr>
          <w:lang w:val="fr-FR" w:bidi="fr-FR"/>
        </w:rPr>
        <w:t xml:space="preserve">CERESTE - </w:t>
      </w:r>
      <w:r w:rsidR="006753E7" w:rsidRPr="00A2462A">
        <w:rPr>
          <w:lang w:val="fr-FR" w:bidi="fr-FR"/>
        </w:rPr>
        <w:t xml:space="preserve">REILLANNE – DAUPHIN L’ANDRONE – FORCALQUIER – ST ETIENNE LES ORGUES – MALFOUGASSE AUGES – </w:t>
      </w:r>
    </w:p>
    <w:p w14:paraId="7D292194" w14:textId="2DFA3682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309E9EC" w14:textId="5E5FF4A0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2387B90" w14:textId="6BE90A31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638F38F" w14:textId="31E4953C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93DE1EF" w14:textId="46115E13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352C6FC" w14:textId="39A88159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1076F7F8" w14:textId="3F13A741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004515C" w14:textId="70B23413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F84AE44" w14:textId="201E602A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485BEFAB" w14:textId="0A0646BF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DD4B5C6" w14:textId="544E4319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970EB93" w14:textId="5C0A49E8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11C22B84" w14:textId="610C1F73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291F56F8" w14:textId="325839EB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DB2AD55" w14:textId="4AB0823A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080B7B8" w14:textId="15150715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2BD6035" w14:textId="1620B835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04792C3" w14:textId="54D5FD95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06E268E" w14:textId="0CC9ED41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99F9E05" w14:textId="3B7E03A1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C5DFAD9" w14:textId="6C6D3BFC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5A314C7" w14:textId="4C60F53A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EAC913B" w14:textId="7D4C5221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3F7CA0D" w14:textId="040F3D8D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7B90231" w14:textId="6F9605F0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96EB6DB" w14:textId="5769D456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1203CCD9" w14:textId="36D65FFF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92D9832" w14:textId="453498D8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DD878C7" w14:textId="449E29C2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2B4CB8D" w14:textId="6CF18C0E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996D8E5" w14:textId="7B0B91A5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5DF5996" w14:textId="647C7FAB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173ABB75" w14:textId="43364667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1437C186" w14:textId="3A07FEEE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FCBD4B7" w14:textId="29AC4BAB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1DFBB22" w14:textId="0F1AE34B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158E62DB" w14:textId="12731E4A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655DAF3C" w14:textId="56186D08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21BBCC1" w14:textId="7D24DA5A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A190AA0" w14:textId="7EB13081" w:rsidR="006F2485" w:rsidRDefault="006F2485" w:rsidP="006F2485">
      <w:pPr>
        <w:keepNext/>
        <w:keepLines/>
        <w:pBdr>
          <w:top w:val="single" w:sz="18" w:space="1" w:color="EDAD34" w:themeColor="accent3"/>
        </w:pBdr>
        <w:spacing w:before="240"/>
        <w:outlineLvl w:val="0"/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</w:pPr>
      <w:r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lastRenderedPageBreak/>
        <w:t xml:space="preserve">Jour </w:t>
      </w:r>
      <w:r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6</w:t>
      </w:r>
      <w:r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 xml:space="preserve"> – </w:t>
      </w:r>
      <w:r w:rsidR="00537D52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85.4</w:t>
      </w:r>
      <w:r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 xml:space="preserve"> km – </w:t>
      </w:r>
      <w:r w:rsidR="00537D52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701</w:t>
      </w:r>
      <w:r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+</w:t>
      </w:r>
    </w:p>
    <w:p w14:paraId="55788D48" w14:textId="77777777" w:rsidR="00E02E80" w:rsidRDefault="00E02E80" w:rsidP="006F2485">
      <w:pPr>
        <w:shd w:val="clear" w:color="auto" w:fill="FFFFFF"/>
        <w:spacing w:before="0" w:after="0"/>
        <w:rPr>
          <w:sz w:val="32"/>
          <w:szCs w:val="32"/>
          <w:lang w:val="fr-FR"/>
        </w:rPr>
      </w:pPr>
    </w:p>
    <w:p w14:paraId="653A717D" w14:textId="77777777" w:rsidR="00354A47" w:rsidRDefault="00354A47" w:rsidP="00354A47">
      <w:pPr>
        <w:shd w:val="clear" w:color="auto" w:fill="FFFFFF"/>
        <w:spacing w:before="0" w:after="0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1A2BDC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Camping </w:t>
      </w:r>
      <w:r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Lou </w:t>
      </w:r>
      <w:proofErr w:type="spellStart"/>
      <w:r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Pébre</w:t>
      </w:r>
      <w:proofErr w:type="spellEnd"/>
      <w:r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 d’ail</w:t>
      </w:r>
    </w:p>
    <w:p w14:paraId="0E20A2C7" w14:textId="77777777" w:rsidR="00354A47" w:rsidRDefault="00354A47" w:rsidP="00354A47">
      <w:pPr>
        <w:shd w:val="clear" w:color="auto" w:fill="FFFFFF"/>
        <w:spacing w:before="0" w:after="0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</w:p>
    <w:p w14:paraId="15116205" w14:textId="77777777" w:rsidR="00354A47" w:rsidRPr="0002206C" w:rsidRDefault="00354A47" w:rsidP="00354A47">
      <w:pPr>
        <w:shd w:val="clear" w:color="auto" w:fill="FFFFFF"/>
        <w:spacing w:before="0" w:after="0"/>
        <w:rPr>
          <w:lang w:val="fr-FR"/>
        </w:rPr>
      </w:pPr>
      <w:r w:rsidRPr="0002206C">
        <w:rPr>
          <w:lang w:val="fr-FR"/>
        </w:rPr>
        <w:t>Route des Marquants</w:t>
      </w:r>
    </w:p>
    <w:p w14:paraId="56EA165B" w14:textId="77777777" w:rsidR="00354A47" w:rsidRPr="001A2BDC" w:rsidRDefault="00354A47" w:rsidP="00354A47">
      <w:pPr>
        <w:shd w:val="clear" w:color="auto" w:fill="FFFFFF"/>
        <w:spacing w:before="0" w:after="0"/>
        <w:rPr>
          <w:rFonts w:ascii="Helvetica" w:eastAsia="Times New Roman" w:hAnsi="Helvetica" w:cs="Helvetica"/>
          <w:color w:val="444444"/>
          <w:sz w:val="18"/>
          <w:szCs w:val="18"/>
          <w:lang w:val="fr-FR" w:eastAsia="fr-FR"/>
        </w:rPr>
      </w:pPr>
      <w:r>
        <w:rPr>
          <w:sz w:val="28"/>
          <w:szCs w:val="28"/>
          <w:lang w:val="fr-FR"/>
        </w:rPr>
        <w:t xml:space="preserve">042030 </w:t>
      </w:r>
      <w:proofErr w:type="spellStart"/>
      <w:r>
        <w:rPr>
          <w:sz w:val="28"/>
          <w:szCs w:val="28"/>
          <w:lang w:val="fr-FR"/>
        </w:rPr>
        <w:t>Mallefougasse</w:t>
      </w:r>
      <w:proofErr w:type="spellEnd"/>
      <w:r>
        <w:rPr>
          <w:sz w:val="28"/>
          <w:szCs w:val="28"/>
          <w:lang w:val="fr-FR"/>
        </w:rPr>
        <w:t xml:space="preserve"> </w:t>
      </w:r>
      <w:proofErr w:type="spellStart"/>
      <w:r>
        <w:rPr>
          <w:sz w:val="28"/>
          <w:szCs w:val="28"/>
          <w:lang w:val="fr-FR"/>
        </w:rPr>
        <w:t>Augès</w:t>
      </w:r>
      <w:proofErr w:type="spellEnd"/>
      <w:r w:rsidRPr="001A2BDC">
        <w:rPr>
          <w:sz w:val="32"/>
          <w:szCs w:val="32"/>
          <w:lang w:val="fr-FR"/>
        </w:rPr>
        <w:br/>
      </w:r>
    </w:p>
    <w:p w14:paraId="6D689844" w14:textId="77777777" w:rsidR="00354A47" w:rsidRDefault="00354A47" w:rsidP="00354A47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1A2BDC">
        <w:rPr>
          <w:sz w:val="28"/>
          <w:szCs w:val="28"/>
          <w:lang w:val="fr-FR"/>
        </w:rPr>
        <w:t xml:space="preserve">04 92 </w:t>
      </w:r>
      <w:r>
        <w:rPr>
          <w:sz w:val="28"/>
          <w:szCs w:val="28"/>
          <w:lang w:val="fr-FR"/>
        </w:rPr>
        <w:t>77 04 17</w:t>
      </w:r>
    </w:p>
    <w:p w14:paraId="60A66887" w14:textId="77777777" w:rsidR="00354A47" w:rsidRDefault="00354A47" w:rsidP="00354A47">
      <w:pPr>
        <w:shd w:val="clear" w:color="auto" w:fill="FFFFFF"/>
        <w:spacing w:before="0" w:after="0"/>
        <w:rPr>
          <w:sz w:val="28"/>
          <w:szCs w:val="28"/>
          <w:lang w:val="fr-FR"/>
        </w:rPr>
      </w:pPr>
      <w:r>
        <w:rPr>
          <w:sz w:val="28"/>
          <w:szCs w:val="28"/>
          <w:lang w:val="fr-FR"/>
        </w:rPr>
        <w:t xml:space="preserve">06 20 53 07 57 </w:t>
      </w:r>
    </w:p>
    <w:p w14:paraId="6B04FEBF" w14:textId="77777777" w:rsidR="00354A47" w:rsidRDefault="00354A47" w:rsidP="00354A47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44956A7B" w14:textId="3322C3C8" w:rsidR="00E02E80" w:rsidRDefault="00E02E80" w:rsidP="006F2485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4FA8E12" w14:textId="77777777" w:rsidR="009539B5" w:rsidRPr="009539B5" w:rsidRDefault="009539B5" w:rsidP="009539B5">
      <w:pPr>
        <w:shd w:val="clear" w:color="auto" w:fill="FFFFFF"/>
        <w:spacing w:before="0" w:after="0" w:line="360" w:lineRule="atLeast"/>
        <w:outlineLvl w:val="1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9539B5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Camping Municipal du </w:t>
      </w:r>
      <w:proofErr w:type="spellStart"/>
      <w:r w:rsidRPr="009539B5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Jalinier</w:t>
      </w:r>
      <w:proofErr w:type="spellEnd"/>
    </w:p>
    <w:p w14:paraId="79145A7B" w14:textId="77777777" w:rsidR="008A4701" w:rsidRDefault="008A4701" w:rsidP="009539B5">
      <w:pPr>
        <w:shd w:val="clear" w:color="auto" w:fill="FFFFFF"/>
        <w:spacing w:before="0" w:after="0" w:line="255" w:lineRule="atLeast"/>
        <w:rPr>
          <w:rFonts w:ascii="Roboto" w:eastAsia="Times New Roman" w:hAnsi="Roboto" w:cs="Times New Roman"/>
          <w:color w:val="666666"/>
          <w:sz w:val="20"/>
          <w:szCs w:val="20"/>
          <w:lang w:val="fr-FR" w:eastAsia="fr-FR"/>
        </w:rPr>
      </w:pPr>
    </w:p>
    <w:p w14:paraId="5C382359" w14:textId="77777777" w:rsidR="008A4701" w:rsidRDefault="009539B5" w:rsidP="009539B5">
      <w:pPr>
        <w:shd w:val="clear" w:color="auto" w:fill="FFFFFF"/>
        <w:spacing w:before="0" w:after="0" w:line="255" w:lineRule="atLeast"/>
        <w:rPr>
          <w:rFonts w:ascii="Roboto" w:eastAsia="Times New Roman" w:hAnsi="Roboto" w:cs="Times New Roman"/>
          <w:color w:val="666666"/>
          <w:sz w:val="20"/>
          <w:szCs w:val="20"/>
          <w:lang w:val="fr-FR" w:eastAsia="fr-FR"/>
        </w:rPr>
      </w:pPr>
      <w:r w:rsidRPr="009539B5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QUAR Du </w:t>
      </w:r>
      <w:proofErr w:type="spellStart"/>
      <w:r w:rsidRPr="009539B5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>Jalinier</w:t>
      </w:r>
      <w:proofErr w:type="spellEnd"/>
      <w:r w:rsidRPr="009539B5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 AV Guillaume de Plaisians,</w:t>
      </w:r>
      <w:r w:rsidRPr="009539B5">
        <w:rPr>
          <w:rFonts w:ascii="Roboto" w:eastAsia="Times New Roman" w:hAnsi="Roboto" w:cs="Times New Roman"/>
          <w:color w:val="666666"/>
          <w:sz w:val="20"/>
          <w:szCs w:val="20"/>
          <w:lang w:val="fr-FR" w:eastAsia="fr-FR"/>
        </w:rPr>
        <w:t xml:space="preserve"> </w:t>
      </w:r>
    </w:p>
    <w:p w14:paraId="7F87E7AA" w14:textId="3833E03B" w:rsidR="00240DB3" w:rsidRDefault="009539B5" w:rsidP="009539B5">
      <w:pPr>
        <w:shd w:val="clear" w:color="auto" w:fill="FFFFFF"/>
        <w:spacing w:before="0" w:after="0" w:line="255" w:lineRule="atLeast"/>
        <w:rPr>
          <w:sz w:val="28"/>
          <w:szCs w:val="28"/>
          <w:lang w:val="fr-FR"/>
        </w:rPr>
      </w:pPr>
      <w:r w:rsidRPr="009539B5">
        <w:rPr>
          <w:sz w:val="28"/>
          <w:szCs w:val="28"/>
          <w:lang w:val="fr-FR"/>
        </w:rPr>
        <w:t xml:space="preserve">Buis les Baronnies </w:t>
      </w:r>
    </w:p>
    <w:p w14:paraId="0B3F844F" w14:textId="21CC7AFB" w:rsidR="008A4701" w:rsidRPr="008A4701" w:rsidRDefault="008A4701" w:rsidP="009539B5">
      <w:pPr>
        <w:shd w:val="clear" w:color="auto" w:fill="FFFFFF"/>
        <w:spacing w:before="0" w:after="0" w:line="255" w:lineRule="atLeast"/>
        <w:rPr>
          <w:sz w:val="28"/>
          <w:szCs w:val="28"/>
          <w:lang w:val="fr-FR"/>
        </w:rPr>
      </w:pPr>
    </w:p>
    <w:p w14:paraId="65B0E28B" w14:textId="679EE7EE" w:rsidR="009539B5" w:rsidRDefault="009539B5" w:rsidP="00240DB3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9539B5">
        <w:rPr>
          <w:sz w:val="28"/>
          <w:szCs w:val="28"/>
          <w:lang w:val="fr-FR"/>
        </w:rPr>
        <w:t>04 75 28 04 96</w:t>
      </w:r>
    </w:p>
    <w:p w14:paraId="56348C4C" w14:textId="501AC2C4" w:rsidR="008F4D3A" w:rsidRDefault="008F4D3A" w:rsidP="00240DB3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B10DD04" w14:textId="36E6BF0B" w:rsidR="008F4D3A" w:rsidRPr="009539B5" w:rsidRDefault="00042992" w:rsidP="00240DB3">
      <w:pPr>
        <w:shd w:val="clear" w:color="auto" w:fill="FFFFFF"/>
        <w:spacing w:before="0" w:after="0"/>
        <w:rPr>
          <w:sz w:val="28"/>
          <w:szCs w:val="28"/>
          <w:lang w:val="fr-FR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E1554BC" wp14:editId="66D8E272">
            <wp:simplePos x="0" y="0"/>
            <wp:positionH relativeFrom="margin">
              <wp:posOffset>-733426</wp:posOffset>
            </wp:positionH>
            <wp:positionV relativeFrom="page">
              <wp:posOffset>4991099</wp:posOffset>
            </wp:positionV>
            <wp:extent cx="6807441" cy="4695825"/>
            <wp:effectExtent l="0" t="0" r="0" b="0"/>
            <wp:wrapNone/>
            <wp:docPr id="192" name="Image 192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 descr="Une image contenant carte&#10;&#10;Description générée automatiquement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171" cy="4699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D93FD" w14:textId="58734D31" w:rsidR="00E02E80" w:rsidRPr="006F2485" w:rsidRDefault="00E02E80" w:rsidP="006F2485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5393B98F" w14:textId="111A3EC5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442732A1" w14:textId="436A4E79" w:rsidR="006F2485" w:rsidRDefault="006F2485" w:rsidP="001A2BD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751454C" w14:textId="03DFFE7B" w:rsidR="006F2485" w:rsidRPr="001A2BDC" w:rsidRDefault="006F2485" w:rsidP="001A2BDC">
      <w:pPr>
        <w:shd w:val="clear" w:color="auto" w:fill="FFFFFF"/>
        <w:spacing w:before="0" w:after="0"/>
        <w:rPr>
          <w:rFonts w:ascii="Helvetica" w:eastAsia="Times New Roman" w:hAnsi="Helvetica" w:cs="Helvetica"/>
          <w:color w:val="444444"/>
          <w:sz w:val="18"/>
          <w:szCs w:val="18"/>
          <w:lang w:val="fr-FR" w:eastAsia="fr-FR"/>
        </w:rPr>
      </w:pPr>
    </w:p>
    <w:p w14:paraId="16FD00DE" w14:textId="654DE1D5" w:rsidR="00292BC8" w:rsidRDefault="00292BC8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60C47C4" w14:textId="1029FB34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596BAEE" w14:textId="728E0969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E0BEFE3" w14:textId="3AFEC34A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A96AFF8" w14:textId="61E99EE0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A80D2C9" w14:textId="1B2359F0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63E1BC3" w14:textId="07BBDDF0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D3DE859" w14:textId="5B0785F5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AAAE9DC" w14:textId="19DA7F4E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E5299C4" w14:textId="71E1EA83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2EE9C9A" w14:textId="16FA80E9" w:rsidR="00B3182C" w:rsidRDefault="00B3182C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F0FC56B" w14:textId="598FAC68" w:rsidR="00844E7D" w:rsidRPr="00185817" w:rsidRDefault="005C77A8" w:rsidP="00844E7D">
      <w:pPr>
        <w:pStyle w:val="Titre1"/>
        <w:rPr>
          <w:lang w:val="fr-FR" w:bidi="fr-FR"/>
        </w:rPr>
      </w:pPr>
      <w:r>
        <w:rPr>
          <w:lang w:val="fr-FR" w:bidi="fr-FR"/>
        </w:rPr>
        <w:t xml:space="preserve">PEIPIN - </w:t>
      </w:r>
      <w:r w:rsidR="00844E7D" w:rsidRPr="00185817">
        <w:rPr>
          <w:lang w:val="fr-FR" w:bidi="fr-FR"/>
        </w:rPr>
        <w:t>NOYERS SUR JABRON – SEDERON – MEVOUILLON – ST AUBAN/OUVEZE – BUIS LES BARONNIES</w:t>
      </w:r>
    </w:p>
    <w:p w14:paraId="3F88697C" w14:textId="6F439EF9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1036AA00" w14:textId="1C247913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E4594C9" w14:textId="0E69B66B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887E0B8" w14:textId="5FC4AF02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177ADA76" w14:textId="5F1BA892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31EE2B9" w14:textId="12ECAC73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1CA07811" w14:textId="532AF82B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27F7B37" w14:textId="5FA6AE8B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1882E1DD" w14:textId="701FAD2E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A43AC02" w14:textId="612A8A96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8138FBC" w14:textId="617DE0B5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5226F8C" w14:textId="051E2801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70F14F2E" w14:textId="747786FA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8821AFC" w14:textId="2251FA42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DFA7F1B" w14:textId="4DEB1370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E55875A" w14:textId="42367577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E45340B" w14:textId="7FEA4D5A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AA68136" w14:textId="40B7D6D9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7BA21B0" w14:textId="6AAB5B7D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AE1C298" w14:textId="51F3288B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786748D7" w14:textId="2D6252F9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015DF78" w14:textId="522ABD3C" w:rsidR="00354575" w:rsidRDefault="00354575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E5C752D" w14:textId="126E4869" w:rsidR="006F2485" w:rsidRDefault="006F2485" w:rsidP="003B6E7C">
      <w:pPr>
        <w:keepNext/>
        <w:keepLines/>
        <w:pBdr>
          <w:top w:val="single" w:sz="18" w:space="1" w:color="EDAD34" w:themeColor="accent3"/>
        </w:pBdr>
        <w:spacing w:before="240"/>
        <w:outlineLvl w:val="0"/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</w:pPr>
      <w:bookmarkStart w:id="4" w:name="_Hlk81513530"/>
      <w:r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lastRenderedPageBreak/>
        <w:t xml:space="preserve">Jour </w:t>
      </w:r>
      <w:r w:rsidR="003B6E7C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7</w:t>
      </w:r>
      <w:r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 xml:space="preserve"> – </w:t>
      </w:r>
      <w:r w:rsidR="00B57DCD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64.7</w:t>
      </w:r>
      <w:r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 xml:space="preserve"> km – </w:t>
      </w:r>
      <w:r w:rsidR="00B57DCD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335</w:t>
      </w:r>
      <w:r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+</w:t>
      </w:r>
    </w:p>
    <w:p w14:paraId="32B8FF24" w14:textId="77777777" w:rsidR="003B6E7C" w:rsidRDefault="003B6E7C" w:rsidP="003B6E7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E20E49C" w14:textId="77777777" w:rsidR="003B6E7C" w:rsidRPr="009539B5" w:rsidRDefault="003B6E7C" w:rsidP="003B6E7C">
      <w:pPr>
        <w:shd w:val="clear" w:color="auto" w:fill="FFFFFF"/>
        <w:spacing w:before="0" w:after="0" w:line="360" w:lineRule="atLeast"/>
        <w:outlineLvl w:val="1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9539B5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 xml:space="preserve">Camping Municipal du </w:t>
      </w:r>
      <w:proofErr w:type="spellStart"/>
      <w:r w:rsidRPr="009539B5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Jalinier</w:t>
      </w:r>
      <w:proofErr w:type="spellEnd"/>
    </w:p>
    <w:p w14:paraId="4EEF4163" w14:textId="77777777" w:rsidR="003B6E7C" w:rsidRDefault="003B6E7C" w:rsidP="003B6E7C">
      <w:pPr>
        <w:shd w:val="clear" w:color="auto" w:fill="FFFFFF"/>
        <w:spacing w:before="0" w:after="0" w:line="255" w:lineRule="atLeast"/>
        <w:rPr>
          <w:rFonts w:ascii="Roboto" w:eastAsia="Times New Roman" w:hAnsi="Roboto" w:cs="Times New Roman"/>
          <w:color w:val="666666"/>
          <w:sz w:val="20"/>
          <w:szCs w:val="20"/>
          <w:lang w:val="fr-FR" w:eastAsia="fr-FR"/>
        </w:rPr>
      </w:pPr>
    </w:p>
    <w:p w14:paraId="4BAC5199" w14:textId="77777777" w:rsidR="003B6E7C" w:rsidRDefault="003B6E7C" w:rsidP="003B6E7C">
      <w:pPr>
        <w:shd w:val="clear" w:color="auto" w:fill="FFFFFF"/>
        <w:spacing w:before="0" w:after="0" w:line="255" w:lineRule="atLeast"/>
        <w:rPr>
          <w:rFonts w:ascii="Roboto" w:eastAsia="Times New Roman" w:hAnsi="Roboto" w:cs="Times New Roman"/>
          <w:color w:val="666666"/>
          <w:sz w:val="20"/>
          <w:szCs w:val="20"/>
          <w:lang w:val="fr-FR" w:eastAsia="fr-FR"/>
        </w:rPr>
      </w:pPr>
      <w:r w:rsidRPr="009539B5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QUAR Du </w:t>
      </w:r>
      <w:proofErr w:type="spellStart"/>
      <w:r w:rsidRPr="009539B5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>Jalinier</w:t>
      </w:r>
      <w:proofErr w:type="spellEnd"/>
      <w:r w:rsidRPr="009539B5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 AV Guillaume de Plaisians,</w:t>
      </w:r>
      <w:r w:rsidRPr="009539B5">
        <w:rPr>
          <w:rFonts w:ascii="Roboto" w:eastAsia="Times New Roman" w:hAnsi="Roboto" w:cs="Times New Roman"/>
          <w:color w:val="666666"/>
          <w:sz w:val="20"/>
          <w:szCs w:val="20"/>
          <w:lang w:val="fr-FR" w:eastAsia="fr-FR"/>
        </w:rPr>
        <w:t xml:space="preserve"> </w:t>
      </w:r>
    </w:p>
    <w:p w14:paraId="2CC3443B" w14:textId="77777777" w:rsidR="003B6E7C" w:rsidRDefault="003B6E7C" w:rsidP="003B6E7C">
      <w:pPr>
        <w:shd w:val="clear" w:color="auto" w:fill="FFFFFF"/>
        <w:spacing w:before="0" w:after="0" w:line="255" w:lineRule="atLeast"/>
        <w:rPr>
          <w:sz w:val="28"/>
          <w:szCs w:val="28"/>
          <w:lang w:val="fr-FR"/>
        </w:rPr>
      </w:pPr>
      <w:r w:rsidRPr="009539B5">
        <w:rPr>
          <w:sz w:val="28"/>
          <w:szCs w:val="28"/>
          <w:lang w:val="fr-FR"/>
        </w:rPr>
        <w:t xml:space="preserve">Buis les Baronnies </w:t>
      </w:r>
    </w:p>
    <w:p w14:paraId="5A1D699E" w14:textId="77777777" w:rsidR="003B6E7C" w:rsidRPr="008A4701" w:rsidRDefault="003B6E7C" w:rsidP="003B6E7C">
      <w:pPr>
        <w:shd w:val="clear" w:color="auto" w:fill="FFFFFF"/>
        <w:spacing w:before="0" w:after="0" w:line="255" w:lineRule="atLeast"/>
        <w:rPr>
          <w:sz w:val="28"/>
          <w:szCs w:val="28"/>
          <w:lang w:val="fr-FR"/>
        </w:rPr>
      </w:pPr>
    </w:p>
    <w:p w14:paraId="3569B89A" w14:textId="34EA77CF" w:rsidR="003B6E7C" w:rsidRDefault="003B6E7C" w:rsidP="003B6E7C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9539B5">
        <w:rPr>
          <w:sz w:val="28"/>
          <w:szCs w:val="28"/>
          <w:lang w:val="fr-FR"/>
        </w:rPr>
        <w:t>04 75 28 04 96</w:t>
      </w:r>
    </w:p>
    <w:p w14:paraId="22031DB6" w14:textId="0147CCA0" w:rsidR="005E0897" w:rsidRDefault="005E0897" w:rsidP="003B6E7C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3A81D6A4" w14:textId="5A0F77DA" w:rsidR="005E0897" w:rsidRDefault="005E0897" w:rsidP="005E0897">
      <w:pPr>
        <w:shd w:val="clear" w:color="auto" w:fill="FFFFFF"/>
        <w:spacing w:before="0" w:after="0" w:line="360" w:lineRule="atLeast"/>
        <w:outlineLvl w:val="1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5E0897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Camping de Grignan</w:t>
      </w:r>
    </w:p>
    <w:p w14:paraId="1E75D025" w14:textId="77777777" w:rsidR="005E0897" w:rsidRPr="005E0897" w:rsidRDefault="005E0897" w:rsidP="005E0897">
      <w:pPr>
        <w:shd w:val="clear" w:color="auto" w:fill="FFFFFF"/>
        <w:spacing w:before="0" w:after="0" w:line="360" w:lineRule="atLeast"/>
        <w:outlineLvl w:val="1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</w:p>
    <w:p w14:paraId="0AFD9072" w14:textId="65035F5E" w:rsidR="005E0897" w:rsidRPr="00E9443C" w:rsidRDefault="005E0897" w:rsidP="005E0897">
      <w:pPr>
        <w:shd w:val="clear" w:color="auto" w:fill="FFFFFF"/>
        <w:spacing w:before="0" w:after="0"/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</w:pPr>
      <w:r w:rsidRPr="00E9443C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Route de </w:t>
      </w:r>
      <w:proofErr w:type="spellStart"/>
      <w:r w:rsidRPr="00E9443C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>rochecourbière</w:t>
      </w:r>
      <w:proofErr w:type="spellEnd"/>
      <w:r w:rsidRPr="00E9443C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 </w:t>
      </w:r>
    </w:p>
    <w:p w14:paraId="3C9B287A" w14:textId="77777777" w:rsidR="005E0897" w:rsidRPr="005E0897" w:rsidRDefault="005E0897" w:rsidP="005E0897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5E0897">
        <w:rPr>
          <w:sz w:val="28"/>
          <w:szCs w:val="28"/>
          <w:lang w:val="fr-FR"/>
        </w:rPr>
        <w:t>26230</w:t>
      </w:r>
    </w:p>
    <w:p w14:paraId="276C999A" w14:textId="7D6A1B2E" w:rsidR="005E0897" w:rsidRDefault="005E0897" w:rsidP="005E0897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5E0897">
        <w:rPr>
          <w:sz w:val="28"/>
          <w:szCs w:val="28"/>
          <w:lang w:val="fr-FR"/>
        </w:rPr>
        <w:t>GRIGNAN</w:t>
      </w:r>
    </w:p>
    <w:p w14:paraId="6AA1BE53" w14:textId="77777777" w:rsidR="005E0897" w:rsidRPr="005E0897" w:rsidRDefault="005E0897" w:rsidP="005E0897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F6DA55F" w14:textId="2227895D" w:rsidR="005E0897" w:rsidRDefault="005E0897" w:rsidP="005E0897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5E0897">
        <w:rPr>
          <w:sz w:val="28"/>
          <w:szCs w:val="28"/>
          <w:lang w:val="fr-FR"/>
        </w:rPr>
        <w:t xml:space="preserve"> 04 75 01 92 23</w:t>
      </w:r>
    </w:p>
    <w:bookmarkEnd w:id="4"/>
    <w:p w14:paraId="1F8F2CB2" w14:textId="3C36EA99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32EB898" w14:textId="21D2B3D8" w:rsidR="00F869D0" w:rsidRDefault="00C215DF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5252C35" wp14:editId="33F91EFC">
            <wp:simplePos x="0" y="0"/>
            <wp:positionH relativeFrom="margin">
              <wp:posOffset>-421005</wp:posOffset>
            </wp:positionH>
            <wp:positionV relativeFrom="margin">
              <wp:posOffset>4448175</wp:posOffset>
            </wp:positionV>
            <wp:extent cx="6409690" cy="4368800"/>
            <wp:effectExtent l="0" t="0" r="0" b="0"/>
            <wp:wrapNone/>
            <wp:docPr id="28" name="Image 28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Une image contenant carte&#10;&#10;Description générée automatiquemen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969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F4A68" w14:textId="02F4ECF0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ED6E5D5" w14:textId="31CF03EC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18F70D4B" w14:textId="0054678A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462D4FB" w14:textId="74045CBA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C1E3E64" w14:textId="1D2BAE7E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CD24DD0" w14:textId="4B022663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1BC97055" w14:textId="61E89CBF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349CF4C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27E1DE4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DB8B753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DF448A4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C67CC14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F574522" w14:textId="10F85514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9295CF7" w14:textId="77777777" w:rsidR="006F2485" w:rsidRPr="006F2485" w:rsidRDefault="00844E7D" w:rsidP="00844E7D">
      <w:pPr>
        <w:pStyle w:val="Titre1"/>
        <w:rPr>
          <w:lang w:val="fr-FR" w:bidi="fr-FR"/>
        </w:rPr>
      </w:pPr>
      <w:r w:rsidRPr="004E032A">
        <w:rPr>
          <w:lang w:val="fr-FR" w:bidi="fr-FR"/>
        </w:rPr>
        <w:t>PIERRELONGUE – MOLLANS/OUVEZE – VAISON LA ROMAINE – ROAIX – RASTEAU – CAIRANNE – TULETTE – VISAN – RICHERENCHES - GRIGNAN</w:t>
      </w:r>
    </w:p>
    <w:p w14:paraId="21E4A8A6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E9984DF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FFFECAA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C24028C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7AAB981D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7E93D7A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1EB3ACB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3BF1753F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D760FCC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8C314C2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5786308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A75786E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2765A7F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065DB191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4B7C2BFB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7EA2FD59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637A2E08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26BC01E1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6417FBA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A37122F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4860D9D" w14:textId="77777777" w:rsidR="00F869D0" w:rsidRDefault="00F869D0" w:rsidP="00292BC8">
      <w:pPr>
        <w:pStyle w:val="groot"/>
        <w:rPr>
          <w:rFonts w:asciiTheme="minorHAnsi" w:eastAsiaTheme="minorHAnsi" w:hAnsiTheme="minorHAnsi" w:cstheme="minorBidi"/>
          <w:color w:val="411E11" w:themeColor="text1"/>
          <w:sz w:val="28"/>
          <w:szCs w:val="28"/>
          <w:lang w:eastAsia="en-US"/>
        </w:rPr>
      </w:pPr>
    </w:p>
    <w:p w14:paraId="5405DBA1" w14:textId="0C6740B4" w:rsidR="006F2485" w:rsidRDefault="00C215DF" w:rsidP="00F869D0">
      <w:pPr>
        <w:keepNext/>
        <w:keepLines/>
        <w:pBdr>
          <w:top w:val="single" w:sz="18" w:space="1" w:color="EDAD34" w:themeColor="accent3"/>
        </w:pBdr>
        <w:spacing w:before="240"/>
        <w:outlineLvl w:val="0"/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</w:pPr>
      <w:r w:rsidRPr="00C215DF">
        <w:rPr>
          <w:rFonts w:asciiTheme="majorHAnsi" w:hAnsiTheme="majorHAnsi" w:cstheme="majorBidi"/>
          <w:b/>
          <w:bCs/>
          <w:noProof/>
          <w:color w:val="526C1F" w:themeColor="accent1"/>
          <w:sz w:val="28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1" locked="0" layoutInCell="1" allowOverlap="1" wp14:anchorId="702A0298" wp14:editId="4DB96CFF">
                <wp:simplePos x="0" y="0"/>
                <wp:positionH relativeFrom="column">
                  <wp:posOffset>2809284</wp:posOffset>
                </wp:positionH>
                <wp:positionV relativeFrom="page">
                  <wp:posOffset>647700</wp:posOffset>
                </wp:positionV>
                <wp:extent cx="3129280" cy="1047750"/>
                <wp:effectExtent l="0" t="0" r="0" b="508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9280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8F7D50" w14:textId="6D40CABC" w:rsidR="006F2485" w:rsidRPr="006F2485" w:rsidRDefault="00C215DF" w:rsidP="00C215DF">
                            <w:pPr>
                              <w:pStyle w:val="Titre1"/>
                              <w:rPr>
                                <w:lang w:val="fr-FR" w:bidi="fr-FR"/>
                              </w:rPr>
                            </w:pPr>
                            <w:r w:rsidRPr="00AF45C7">
                              <w:rPr>
                                <w:lang w:val="fr-FR" w:bidi="fr-FR"/>
                              </w:rPr>
                              <w:t>GRIGNAN – SALLES/BOIS – LEYRAC – LA BEGUDE DE MAZENC – SAUZET – LA COUCOURDE – LE POUZIN - CRUAS</w:t>
                            </w:r>
                          </w:p>
                          <w:p w14:paraId="1E34DBCC" w14:textId="4ED21A1E" w:rsidR="00C215DF" w:rsidRPr="00C215DF" w:rsidRDefault="00C215DF">
                            <w:pPr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02A0298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221.2pt;margin-top:51pt;width:246.4pt;height:82.5pt;z-index:-251636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" filled="f" stroked="f">
                <v:textbox style="mso-fit-shape-to-text:t">
                  <w:txbxContent>
                    <w:p w14:paraId="698F7D50" w14:textId="6D40CABC" w:rsidR="006F2485" w:rsidRPr="006F2485" w:rsidRDefault="00C215DF" w:rsidP="00C215DF">
                      <w:pPr>
                        <w:pStyle w:val="Titre1"/>
                        <w:rPr>
                          <w:lang w:val="fr-FR" w:bidi="fr-FR"/>
                        </w:rPr>
                      </w:pPr>
                      <w:r w:rsidRPr="00AF45C7">
                        <w:rPr>
                          <w:lang w:val="fr-FR" w:bidi="fr-FR"/>
                        </w:rPr>
                        <w:t>GRIGNAN – SALLES/BOIS – LEYRAC – LA BEGUDE DE MAZENC – SAUZET – LA COUCOURDE – LE POUZIN - CRUAS</w:t>
                      </w:r>
                    </w:p>
                    <w:p w14:paraId="1E34DBCC" w14:textId="4ED21A1E" w:rsidR="00C215DF" w:rsidRPr="00C215DF" w:rsidRDefault="00C215DF">
                      <w:pPr>
                        <w:rPr>
                          <w:lang w:val="fr-FR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F2485"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 xml:space="preserve">Jour </w:t>
      </w:r>
      <w:r w:rsidR="00F869D0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8</w:t>
      </w:r>
      <w:r w:rsidR="006F2485"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 xml:space="preserve"> – </w:t>
      </w:r>
      <w:r w:rsidR="004E0B9F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69.2</w:t>
      </w:r>
      <w:r w:rsidR="006F2485"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 xml:space="preserve"> km – </w:t>
      </w:r>
      <w:r w:rsidR="00F869D0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3</w:t>
      </w:r>
      <w:r w:rsidR="004E0B9F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85</w:t>
      </w:r>
      <w:r w:rsidR="006F2485" w:rsidRPr="006F2485">
        <w:rPr>
          <w:rFonts w:asciiTheme="majorHAnsi" w:hAnsiTheme="majorHAnsi" w:cstheme="majorBidi"/>
          <w:b/>
          <w:bCs/>
          <w:color w:val="526C1F" w:themeColor="accent1"/>
          <w:sz w:val="28"/>
          <w:szCs w:val="32"/>
        </w:rPr>
        <w:t>+</w:t>
      </w:r>
    </w:p>
    <w:p w14:paraId="7FC79FF4" w14:textId="77777777" w:rsidR="00F869D0" w:rsidRDefault="00F869D0" w:rsidP="00F869D0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7C15927D" w14:textId="5755E0A8" w:rsidR="00F869D0" w:rsidRPr="005E0897" w:rsidRDefault="00F869D0" w:rsidP="00F869D0">
      <w:pPr>
        <w:shd w:val="clear" w:color="auto" w:fill="FFFFFF"/>
        <w:spacing w:before="0" w:after="0" w:line="360" w:lineRule="atLeast"/>
        <w:outlineLvl w:val="1"/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5E0897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Camping de Grignan</w:t>
      </w:r>
    </w:p>
    <w:p w14:paraId="62A1B8CC" w14:textId="77777777" w:rsidR="00F869D0" w:rsidRPr="00E9443C" w:rsidRDefault="00F869D0" w:rsidP="00F869D0">
      <w:pPr>
        <w:shd w:val="clear" w:color="auto" w:fill="FFFFFF"/>
        <w:spacing w:before="0" w:after="0"/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</w:pPr>
      <w:r w:rsidRPr="00E9443C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Route de </w:t>
      </w:r>
      <w:proofErr w:type="spellStart"/>
      <w:r w:rsidRPr="00E9443C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>rochecourbière</w:t>
      </w:r>
      <w:proofErr w:type="spellEnd"/>
      <w:r w:rsidRPr="00E9443C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 </w:t>
      </w:r>
    </w:p>
    <w:p w14:paraId="713B5FD2" w14:textId="0BFC4CA1" w:rsidR="00F869D0" w:rsidRPr="005E0897" w:rsidRDefault="00F869D0" w:rsidP="00F869D0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5E0897">
        <w:rPr>
          <w:sz w:val="28"/>
          <w:szCs w:val="28"/>
          <w:lang w:val="fr-FR"/>
        </w:rPr>
        <w:t>26230</w:t>
      </w:r>
    </w:p>
    <w:p w14:paraId="0DD7E2D8" w14:textId="2856B503" w:rsidR="00F869D0" w:rsidRDefault="00F869D0" w:rsidP="00F869D0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5E0897">
        <w:rPr>
          <w:sz w:val="28"/>
          <w:szCs w:val="28"/>
          <w:lang w:val="fr-FR"/>
        </w:rPr>
        <w:t>GRIGNAN</w:t>
      </w:r>
    </w:p>
    <w:p w14:paraId="2E262D25" w14:textId="08AB56AD" w:rsidR="00F869D0" w:rsidRPr="005E0897" w:rsidRDefault="00F869D0" w:rsidP="00F869D0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099EB285" w14:textId="75FCA98A" w:rsidR="00F869D0" w:rsidRDefault="00F869D0" w:rsidP="00F869D0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5E0897">
        <w:rPr>
          <w:sz w:val="28"/>
          <w:szCs w:val="28"/>
          <w:lang w:val="fr-FR"/>
        </w:rPr>
        <w:t xml:space="preserve"> 04 75 01 92 23</w:t>
      </w:r>
    </w:p>
    <w:p w14:paraId="040319EB" w14:textId="5DCC7C11" w:rsidR="000E033E" w:rsidRDefault="000E033E" w:rsidP="00F869D0">
      <w:pPr>
        <w:shd w:val="clear" w:color="auto" w:fill="FFFFFF"/>
        <w:spacing w:before="0" w:after="0"/>
        <w:rPr>
          <w:sz w:val="28"/>
          <w:szCs w:val="28"/>
          <w:lang w:val="fr-FR"/>
        </w:rPr>
      </w:pPr>
    </w:p>
    <w:p w14:paraId="4347CBB7" w14:textId="483ADE3A" w:rsidR="000E033E" w:rsidRPr="00D54E23" w:rsidRDefault="000E033E" w:rsidP="000E033E">
      <w:pPr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</w:pPr>
      <w:r w:rsidRPr="00D54E23">
        <w:rPr>
          <w:rFonts w:ascii="Roboto" w:eastAsia="Times New Roman" w:hAnsi="Roboto" w:cs="Times New Roman"/>
          <w:b/>
          <w:bCs/>
          <w:color w:val="111111"/>
          <w:sz w:val="27"/>
          <w:szCs w:val="27"/>
          <w:u w:val="single"/>
          <w:lang w:val="fr-FR" w:eastAsia="fr-FR"/>
        </w:rPr>
        <w:t>CRUAS – Saint Just d’Ardèche</w:t>
      </w:r>
    </w:p>
    <w:p w14:paraId="345EF86F" w14:textId="77285945" w:rsidR="000E033E" w:rsidRPr="00880687" w:rsidRDefault="000E033E" w:rsidP="00880687">
      <w:pPr>
        <w:shd w:val="clear" w:color="auto" w:fill="FFFFFF"/>
        <w:spacing w:before="0" w:after="0"/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</w:pPr>
      <w:r w:rsidRPr="00880687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Camping les </w:t>
      </w:r>
      <w:proofErr w:type="spellStart"/>
      <w:r w:rsidRPr="00880687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>Ilons</w:t>
      </w:r>
      <w:proofErr w:type="spellEnd"/>
      <w:r w:rsidRPr="00880687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 xml:space="preserve"> CRUAS</w:t>
      </w:r>
    </w:p>
    <w:p w14:paraId="3A6D82B5" w14:textId="201E364B" w:rsidR="000E033E" w:rsidRPr="009D6225" w:rsidRDefault="000E033E" w:rsidP="00880687">
      <w:pPr>
        <w:shd w:val="clear" w:color="auto" w:fill="FFFFFF"/>
        <w:spacing w:before="0" w:after="0"/>
        <w:rPr>
          <w:lang w:val="fr-FR" w:bidi="fr-FR"/>
        </w:rPr>
      </w:pPr>
      <w:r w:rsidRPr="00880687">
        <w:rPr>
          <w:rFonts w:ascii="Roboto" w:eastAsia="Times New Roman" w:hAnsi="Roboto" w:cs="Times New Roman"/>
          <w:color w:val="666666"/>
          <w:sz w:val="28"/>
          <w:szCs w:val="28"/>
          <w:lang w:val="fr-FR" w:eastAsia="fr-FR"/>
        </w:rPr>
        <w:t>Chemin Du Camping</w:t>
      </w:r>
    </w:p>
    <w:p w14:paraId="163C1F11" w14:textId="0D894C0E" w:rsidR="000E033E" w:rsidRDefault="000E033E" w:rsidP="000E033E">
      <w:pPr>
        <w:pStyle w:val="retraitcasecocher"/>
        <w:rPr>
          <w:lang w:val="fr-FR" w:bidi="fr-FR"/>
        </w:rPr>
      </w:pPr>
      <w:r w:rsidRPr="009D6225">
        <w:rPr>
          <w:lang w:val="fr-FR" w:bidi="fr-FR"/>
        </w:rPr>
        <w:t xml:space="preserve">07350 CRUAS </w:t>
      </w:r>
      <w:r>
        <w:rPr>
          <w:lang w:val="fr-FR" w:bidi="fr-FR"/>
        </w:rPr>
        <w:t>–</w:t>
      </w:r>
      <w:r w:rsidRPr="009D6225">
        <w:rPr>
          <w:lang w:val="fr-FR" w:bidi="fr-FR"/>
        </w:rPr>
        <w:t xml:space="preserve"> </w:t>
      </w:r>
      <w:r>
        <w:rPr>
          <w:lang w:val="fr-FR" w:bidi="fr-FR"/>
        </w:rPr>
        <w:t>France</w:t>
      </w:r>
    </w:p>
    <w:p w14:paraId="2ED9D282" w14:textId="216AF235" w:rsidR="000E033E" w:rsidRDefault="00C215DF" w:rsidP="000E033E">
      <w:pPr>
        <w:pStyle w:val="retraitcasecocher"/>
        <w:rPr>
          <w:lang w:val="fr-FR" w:bidi="fr-FR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E12FD08" wp14:editId="76358B65">
            <wp:simplePos x="0" y="0"/>
            <wp:positionH relativeFrom="page">
              <wp:posOffset>3267075</wp:posOffset>
            </wp:positionH>
            <wp:positionV relativeFrom="page">
              <wp:posOffset>3676015</wp:posOffset>
            </wp:positionV>
            <wp:extent cx="3491230" cy="5857875"/>
            <wp:effectExtent l="0" t="0" r="0" b="9525"/>
            <wp:wrapNone/>
            <wp:docPr id="29" name="Image 29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Une image contenant carte&#10;&#10;Description générée automatiquement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230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808354" w14:textId="1F4D80EE" w:rsidR="000E033E" w:rsidRPr="000E033E" w:rsidRDefault="000E033E" w:rsidP="000E033E">
      <w:pPr>
        <w:shd w:val="clear" w:color="auto" w:fill="FFFFFF"/>
        <w:spacing w:before="0" w:after="0"/>
        <w:rPr>
          <w:sz w:val="28"/>
          <w:szCs w:val="28"/>
          <w:lang w:val="fr-FR"/>
        </w:rPr>
      </w:pPr>
      <w:r w:rsidRPr="000E033E">
        <w:rPr>
          <w:sz w:val="28"/>
          <w:szCs w:val="28"/>
          <w:lang w:val="fr-FR"/>
        </w:rPr>
        <w:t>04 75 00 13 56</w:t>
      </w:r>
    </w:p>
    <w:p w14:paraId="5F83FC6C" w14:textId="6DFFC8AD" w:rsidR="00354575" w:rsidRDefault="00354575" w:rsidP="000E033E">
      <w:pPr>
        <w:shd w:val="clear" w:color="auto" w:fill="FFFFFF"/>
        <w:spacing w:before="0" w:after="0"/>
        <w:rPr>
          <w:sz w:val="28"/>
          <w:szCs w:val="28"/>
        </w:rPr>
      </w:pPr>
    </w:p>
    <w:p w14:paraId="4DD99EA1" w14:textId="2C77A473" w:rsidR="00880687" w:rsidRPr="00292BC8" w:rsidRDefault="00880687" w:rsidP="000E033E">
      <w:pPr>
        <w:shd w:val="clear" w:color="auto" w:fill="FFFFFF"/>
        <w:spacing w:before="0" w:after="0"/>
        <w:rPr>
          <w:sz w:val="28"/>
          <w:szCs w:val="28"/>
        </w:rPr>
      </w:pPr>
    </w:p>
    <w:sectPr w:rsidR="00880687" w:rsidRPr="00292BC8" w:rsidSect="006C6CB7">
      <w:type w:val="continuous"/>
      <w:pgSz w:w="11906" w:h="16838" w:code="9"/>
      <w:pgMar w:top="720" w:right="720" w:bottom="648" w:left="1800" w:header="706" w:footer="576" w:gutter="0"/>
      <w:cols w:num="2"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A93F2E" w14:textId="77777777" w:rsidR="006F0AFB" w:rsidRDefault="006F0AFB" w:rsidP="002E635C">
      <w:r>
        <w:separator/>
      </w:r>
    </w:p>
  </w:endnote>
  <w:endnote w:type="continuationSeparator" w:id="0">
    <w:p w14:paraId="74920D52" w14:textId="77777777" w:rsidR="006F0AFB" w:rsidRDefault="006F0AFB" w:rsidP="002E63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495081" w14:textId="77777777" w:rsidR="007B6638" w:rsidRDefault="00F07BEC">
    <w:pPr>
      <w:pStyle w:val="Pieddepage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1" layoutInCell="1" allowOverlap="1" wp14:anchorId="719E979A" wp14:editId="6C2AF13E">
              <wp:simplePos x="0" y="0"/>
              <wp:positionH relativeFrom="page">
                <wp:posOffset>-165100</wp:posOffset>
              </wp:positionH>
              <wp:positionV relativeFrom="page">
                <wp:posOffset>10518775</wp:posOffset>
              </wp:positionV>
              <wp:extent cx="8013700" cy="391160"/>
              <wp:effectExtent l="0" t="0" r="6350" b="8890"/>
              <wp:wrapNone/>
              <wp:docPr id="4" name="Rectangle 4" descr="Bordure de page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013700" cy="391160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A335186" id="Rectangle 4" o:spid="_x0000_s1026" alt="Bordure de page" style="position:absolute;margin-left:-13pt;margin-top:828.25pt;width:631pt;height:30.8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" fillcolor="#edad34 [3206]" stroked="f" strokecolor="#4a7ebb" strokeweight="1.5pt">
              <v:shadow opacity="22938f" offset="0"/>
              <v:textbox inset=",7.2pt,,7.2pt"/>
              <w10:wrap anchorx="page" anchory="page"/>
              <w10:anchorlock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4675D2EE" wp14:editId="3129D498">
              <wp:simplePos x="0" y="0"/>
              <wp:positionH relativeFrom="page">
                <wp:posOffset>7326630</wp:posOffset>
              </wp:positionH>
              <wp:positionV relativeFrom="page">
                <wp:posOffset>8225790</wp:posOffset>
              </wp:positionV>
              <wp:extent cx="2267585" cy="2724785"/>
              <wp:effectExtent l="247650" t="19050" r="247015" b="18415"/>
              <wp:wrapNone/>
              <wp:docPr id="3" name="Forme automatique 3" descr="Graphisme de pied de page triangulaire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672400">
                        <a:off x="0" y="0"/>
                        <a:ext cx="2267585" cy="2724785"/>
                      </a:xfrm>
                      <a:prstGeom prst="parallelogram">
                        <a:avLst>
                          <a:gd name="adj" fmla="val 43968"/>
                        </a:avLst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9DCACA" id="_x0000_t7" coordsize="21600,21600" o:spt="7" adj="5400" path="m@0,l,21600@1,21600,21600,xe">
              <v:stroke joinstyle="miter"/>
              <v:formulas>
                <v:f eqn="val #0"/>
                <v:f eqn="sum width 0 #0"/>
                <v:f eqn="prod #0 1 2"/>
                <v:f eqn="sum width 0 @2"/>
                <v:f eqn="mid #0 width"/>
                <v:f eqn="mid @1 0"/>
                <v:f eqn="prod height width #0"/>
                <v:f eqn="prod @6 1 2"/>
                <v:f eqn="sum height 0 @7"/>
                <v:f eqn="prod width 1 2"/>
                <v:f eqn="sum #0 0 @9"/>
                <v:f eqn="if @10 @8 0"/>
                <v:f eqn="if @10 @7 height"/>
              </v:formulas>
              <v:path gradientshapeok="t" o:connecttype="custom" o:connectlocs="@4,0;10800,@11;@3,10800;@5,21600;10800,@12;@2,10800" textboxrect="1800,1800,19800,19800;8100,8100,13500,13500;10800,10800,10800,10800"/>
              <v:handles>
                <v:h position="#0,topLeft" xrange="0,21600"/>
              </v:handles>
            </v:shapetype>
            <v:shape id="Forme automatique 3" o:spid="_x0000_s1026" type="#_x0000_t7" alt="Graphisme de pied de page triangulaire" style="position:absolute;margin-left:576.9pt;margin-top:647.7pt;width:178.55pt;height:214.55pt;rotation:734440fd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" adj="9497" fillcolor="#526c1f [3204]" stroked="f" strokecolor="#4a7ebb" strokeweight="1.5pt">
              <v:shadow opacity="22938f" offset="0"/>
              <v:textbox inset=",7.2pt,,7.2pt"/>
              <w10:wrap anchorx="page" anchory="page"/>
              <w10:anchorlock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E7EA4" w14:textId="77777777" w:rsidR="007B6638" w:rsidRDefault="00F07BEC">
    <w:pPr>
      <w:pStyle w:val="Pieddepage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1" layoutInCell="1" allowOverlap="1" wp14:anchorId="2CCDA6C8" wp14:editId="68841F25">
              <wp:simplePos x="0" y="0"/>
              <wp:positionH relativeFrom="page">
                <wp:posOffset>-346075</wp:posOffset>
              </wp:positionH>
              <wp:positionV relativeFrom="page">
                <wp:posOffset>10518775</wp:posOffset>
              </wp:positionV>
              <wp:extent cx="8013700" cy="391160"/>
              <wp:effectExtent l="0" t="0" r="6350" b="8890"/>
              <wp:wrapNone/>
              <wp:docPr id="2" name="Rectangle 2" descr="Bordure de page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013700" cy="391160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CC3B54C" id="Rectangle 2" o:spid="_x0000_s1026" alt="Bordure de page" style="position:absolute;margin-left:-27.25pt;margin-top:828.25pt;width:631pt;height:30.8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" fillcolor="#edad34 [3206]" stroked="f" strokecolor="#4a7ebb" strokeweight="1.5pt">
              <v:shadow opacity="22938f" offset="0"/>
              <v:textbox inset=",7.2pt,,7.2pt"/>
              <w10:wrap anchorx="page" anchory="page"/>
              <w10:anchorlock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2FABBC23" wp14:editId="6A5D618E">
              <wp:simplePos x="0" y="0"/>
              <wp:positionH relativeFrom="page">
                <wp:posOffset>7145020</wp:posOffset>
              </wp:positionH>
              <wp:positionV relativeFrom="page">
                <wp:posOffset>8225790</wp:posOffset>
              </wp:positionV>
              <wp:extent cx="2267585" cy="2724785"/>
              <wp:effectExtent l="247650" t="19050" r="247015" b="18415"/>
              <wp:wrapNone/>
              <wp:docPr id="1" name="Forme automatique 1" descr="Conception de pied de page abstraite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672400">
                        <a:off x="0" y="0"/>
                        <a:ext cx="2267585" cy="2724785"/>
                      </a:xfrm>
                      <a:prstGeom prst="parallelogram">
                        <a:avLst>
                          <a:gd name="adj" fmla="val 43968"/>
                        </a:avLst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2ED11E" id="_x0000_t7" coordsize="21600,21600" o:spt="7" adj="5400" path="m@0,l,21600@1,21600,21600,xe">
              <v:stroke joinstyle="miter"/>
              <v:formulas>
                <v:f eqn="val #0"/>
                <v:f eqn="sum width 0 #0"/>
                <v:f eqn="prod #0 1 2"/>
                <v:f eqn="sum width 0 @2"/>
                <v:f eqn="mid #0 width"/>
                <v:f eqn="mid @1 0"/>
                <v:f eqn="prod height width #0"/>
                <v:f eqn="prod @6 1 2"/>
                <v:f eqn="sum height 0 @7"/>
                <v:f eqn="prod width 1 2"/>
                <v:f eqn="sum #0 0 @9"/>
                <v:f eqn="if @10 @8 0"/>
                <v:f eqn="if @10 @7 height"/>
              </v:formulas>
              <v:path gradientshapeok="t" o:connecttype="custom" o:connectlocs="@4,0;10800,@11;@3,10800;@5,21600;10800,@12;@2,10800" textboxrect="1800,1800,19800,19800;8100,8100,13500,13500;10800,10800,10800,10800"/>
              <v:handles>
                <v:h position="#0,topLeft" xrange="0,21600"/>
              </v:handles>
            </v:shapetype>
            <v:shape id="Forme automatique 1" o:spid="_x0000_s1026" type="#_x0000_t7" alt="Conception de pied de page abstraite" style="position:absolute;margin-left:562.6pt;margin-top:647.7pt;width:178.55pt;height:214.55pt;rotation:734440fd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" adj="9497" fillcolor="#526c1f [3204]" stroked="f" strokecolor="#4a7ebb" strokeweight="1.5pt">
              <v:shadow opacity="22938f" offset="0"/>
              <v:textbox inset=",7.2pt,,7.2pt"/>
              <w10:wrap anchorx="page" anchory="page"/>
              <w10:anchorlock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37118D" w14:textId="77777777" w:rsidR="006F0AFB" w:rsidRDefault="006F0AFB" w:rsidP="002E635C">
      <w:r>
        <w:separator/>
      </w:r>
    </w:p>
  </w:footnote>
  <w:footnote w:type="continuationSeparator" w:id="0">
    <w:p w14:paraId="65635B12" w14:textId="77777777" w:rsidR="006F0AFB" w:rsidRDefault="006F0AFB" w:rsidP="002E63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0A0B1E" w14:textId="77777777" w:rsidR="007B6638" w:rsidRDefault="00F07BEC" w:rsidP="007B6638">
    <w:pPr>
      <w:pStyle w:val="En-tte"/>
      <w:rPr>
        <w:color w:val="526C1F" w:themeColor="accent1"/>
      </w:rPr>
    </w:pPr>
    <w:r>
      <w:rPr>
        <w:color w:val="526C1F" w:themeColor="accent1"/>
      </w:rPr>
      <mc:AlternateContent>
        <mc:Choice Requires="wps">
          <w:drawing>
            <wp:anchor distT="0" distB="0" distL="114300" distR="114300" simplePos="0" relativeHeight="251663360" behindDoc="0" locked="1" layoutInCell="1" allowOverlap="1" wp14:anchorId="478B95E8" wp14:editId="5102C078">
              <wp:simplePos x="0" y="0"/>
              <wp:positionH relativeFrom="page">
                <wp:posOffset>-1295400</wp:posOffset>
              </wp:positionH>
              <wp:positionV relativeFrom="page">
                <wp:posOffset>-1206500</wp:posOffset>
              </wp:positionV>
              <wp:extent cx="2267585" cy="2724785"/>
              <wp:effectExtent l="247650" t="3175" r="247015" b="5715"/>
              <wp:wrapNone/>
              <wp:docPr id="5" name="Forme automatique 5" descr="Graphisme d’en-tête triangulaire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672400">
                        <a:off x="0" y="0"/>
                        <a:ext cx="2267585" cy="2724785"/>
                      </a:xfrm>
                      <a:prstGeom prst="parallelogram">
                        <a:avLst>
                          <a:gd name="adj" fmla="val 43968"/>
                        </a:avLst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A5AE6E" id="_x0000_t7" coordsize="21600,21600" o:spt="7" adj="5400" path="m@0,l,21600@1,21600,21600,xe">
              <v:stroke joinstyle="miter"/>
              <v:formulas>
                <v:f eqn="val #0"/>
                <v:f eqn="sum width 0 #0"/>
                <v:f eqn="prod #0 1 2"/>
                <v:f eqn="sum width 0 @2"/>
                <v:f eqn="mid #0 width"/>
                <v:f eqn="mid @1 0"/>
                <v:f eqn="prod height width #0"/>
                <v:f eqn="prod @6 1 2"/>
                <v:f eqn="sum height 0 @7"/>
                <v:f eqn="prod width 1 2"/>
                <v:f eqn="sum #0 0 @9"/>
                <v:f eqn="if @10 @8 0"/>
                <v:f eqn="if @10 @7 height"/>
              </v:formulas>
              <v:path gradientshapeok="t" o:connecttype="custom" o:connectlocs="@4,0;10800,@11;@3,10800;@5,21600;10800,@12;@2,10800" textboxrect="1800,1800,19800,19800;8100,8100,13500,13500;10800,10800,10800,10800"/>
              <v:handles>
                <v:h position="#0,topLeft" xrange="0,21600"/>
              </v:handles>
            </v:shapetype>
            <v:shape id="Forme automatique 5" o:spid="_x0000_s1026" type="#_x0000_t7" alt="Graphisme d’en-tête triangulaire" style="position:absolute;margin-left:-102pt;margin-top:-95pt;width:178.55pt;height:214.55pt;rotation:734440fd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" adj="9497" fillcolor="#526c1f [3204]" stroked="f" strokecolor="#4a7ebb" strokeweight="1.5pt">
              <v:shadow opacity="22938f" offset="0"/>
              <v:textbox inset=",7.2pt,,7.2pt"/>
              <w10:wrap anchorx="page" anchory="page"/>
              <w10:anchorlock/>
            </v:shape>
          </w:pict>
        </mc:Fallback>
      </mc:AlternateContent>
    </w:r>
    <w:r w:rsidR="007B6638" w:rsidRPr="007B6638">
      <w:rPr>
        <w:color w:val="526C1F" w:themeColor="accent1"/>
        <w:lang w:val="fr-FR" w:bidi="fr-FR"/>
      </w:rPr>
      <w:t xml:space="preserve">Page </w:t>
    </w:r>
    <w:r w:rsidR="00976A1E">
      <w:rPr>
        <w:lang w:val="fr-FR" w:bidi="fr-FR"/>
      </w:rPr>
      <w:fldChar w:fldCharType="begin"/>
    </w:r>
    <w:r w:rsidR="00976A1E">
      <w:rPr>
        <w:lang w:val="fr-FR" w:bidi="fr-FR"/>
      </w:rPr>
      <w:instrText xml:space="preserve"> PAGE  \* MERGEFORMAT </w:instrText>
    </w:r>
    <w:r w:rsidR="00976A1E">
      <w:rPr>
        <w:lang w:val="fr-FR" w:bidi="fr-FR"/>
      </w:rPr>
      <w:fldChar w:fldCharType="separate"/>
    </w:r>
    <w:r w:rsidR="00A21FF7" w:rsidRPr="00A21FF7">
      <w:rPr>
        <w:color w:val="526C1F" w:themeColor="accent1"/>
        <w:lang w:val="fr-FR" w:bidi="fr-FR"/>
      </w:rPr>
      <w:t>2</w:t>
    </w:r>
    <w:r w:rsidR="00976A1E">
      <w:rPr>
        <w:color w:val="526C1F" w:themeColor="accent1"/>
        <w:lang w:val="fr-FR" w:bidi="fr-FR"/>
      </w:rPr>
      <w:fldChar w:fldCharType="end"/>
    </w:r>
  </w:p>
  <w:p w14:paraId="1B594263" w14:textId="77777777" w:rsidR="007B6638" w:rsidRDefault="007B6638" w:rsidP="007B6638">
    <w:pPr>
      <w:pStyle w:val="En-tte"/>
      <w:rPr>
        <w:color w:val="526C1F" w:themeColor="accent1"/>
      </w:rPr>
    </w:pPr>
  </w:p>
  <w:p w14:paraId="4A548431" w14:textId="77777777" w:rsidR="007B6638" w:rsidRPr="007B6638" w:rsidRDefault="007B6638" w:rsidP="007B6638">
    <w:pPr>
      <w:pStyle w:val="En-tte"/>
      <w:rPr>
        <w:color w:val="526C1F" w:themeColor="accent1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91C53D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F"/>
    <w:multiLevelType w:val="singleLevel"/>
    <w:tmpl w:val="C7246A4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047933D3"/>
    <w:multiLevelType w:val="multilevel"/>
    <w:tmpl w:val="8A48764C"/>
    <w:lvl w:ilvl="0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743500F"/>
    <w:multiLevelType w:val="multilevel"/>
    <w:tmpl w:val="2242C8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7DF37CE"/>
    <w:multiLevelType w:val="multilevel"/>
    <w:tmpl w:val="0DA4B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8C47C62"/>
    <w:multiLevelType w:val="multilevel"/>
    <w:tmpl w:val="0002AE88"/>
    <w:lvl w:ilvl="0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70B0EA8"/>
    <w:multiLevelType w:val="multilevel"/>
    <w:tmpl w:val="0DF01C5C"/>
    <w:lvl w:ilvl="0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D8F7D78"/>
    <w:multiLevelType w:val="multilevel"/>
    <w:tmpl w:val="7E1ED5F4"/>
    <w:lvl w:ilvl="0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7A32912"/>
    <w:multiLevelType w:val="multilevel"/>
    <w:tmpl w:val="8A48764C"/>
    <w:lvl w:ilvl="0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67A6E59"/>
    <w:multiLevelType w:val="multilevel"/>
    <w:tmpl w:val="0DF01C5C"/>
    <w:lvl w:ilvl="0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B9E7D55"/>
    <w:multiLevelType w:val="multilevel"/>
    <w:tmpl w:val="B29CA176"/>
    <w:lvl w:ilvl="0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5AF27EB"/>
    <w:multiLevelType w:val="multilevel"/>
    <w:tmpl w:val="46CA30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5422728"/>
    <w:multiLevelType w:val="multilevel"/>
    <w:tmpl w:val="B29CA176"/>
    <w:lvl w:ilvl="0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582568814">
    <w:abstractNumId w:val="11"/>
  </w:num>
  <w:num w:numId="2" w16cid:durableId="230120739">
    <w:abstractNumId w:val="3"/>
  </w:num>
  <w:num w:numId="3" w16cid:durableId="1385370897">
    <w:abstractNumId w:val="2"/>
  </w:num>
  <w:num w:numId="4" w16cid:durableId="1609434767">
    <w:abstractNumId w:val="9"/>
  </w:num>
  <w:num w:numId="5" w16cid:durableId="522942449">
    <w:abstractNumId w:val="10"/>
  </w:num>
  <w:num w:numId="6" w16cid:durableId="1707563092">
    <w:abstractNumId w:val="4"/>
  </w:num>
  <w:num w:numId="7" w16cid:durableId="549265481">
    <w:abstractNumId w:val="7"/>
  </w:num>
  <w:num w:numId="8" w16cid:durableId="1926769591">
    <w:abstractNumId w:val="8"/>
  </w:num>
  <w:num w:numId="9" w16cid:durableId="744109664">
    <w:abstractNumId w:val="6"/>
  </w:num>
  <w:num w:numId="10" w16cid:durableId="1812014128">
    <w:abstractNumId w:val="12"/>
  </w:num>
  <w:num w:numId="11" w16cid:durableId="774717917">
    <w:abstractNumId w:val="5"/>
  </w:num>
  <w:num w:numId="12" w16cid:durableId="1378891772">
    <w:abstractNumId w:val="1"/>
  </w:num>
  <w:num w:numId="13" w16cid:durableId="4001027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4097">
      <o:colormru v:ext="edit" colors="#5c811f,#4a7018,#486c17,#1f6e5e,#1a5a58,#164846,#597d1e,#587a1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4A90"/>
    <w:rsid w:val="000207C0"/>
    <w:rsid w:val="0002206C"/>
    <w:rsid w:val="00032741"/>
    <w:rsid w:val="00042992"/>
    <w:rsid w:val="00073EB8"/>
    <w:rsid w:val="000743D4"/>
    <w:rsid w:val="00096400"/>
    <w:rsid w:val="000B41DF"/>
    <w:rsid w:val="000C7410"/>
    <w:rsid w:val="000D7E3C"/>
    <w:rsid w:val="000E033E"/>
    <w:rsid w:val="000E59D4"/>
    <w:rsid w:val="00120511"/>
    <w:rsid w:val="00121D2C"/>
    <w:rsid w:val="00145615"/>
    <w:rsid w:val="0015171B"/>
    <w:rsid w:val="001543E2"/>
    <w:rsid w:val="0015442D"/>
    <w:rsid w:val="00177189"/>
    <w:rsid w:val="00185817"/>
    <w:rsid w:val="001A1B98"/>
    <w:rsid w:val="001A2BDC"/>
    <w:rsid w:val="001D12A6"/>
    <w:rsid w:val="001D37D3"/>
    <w:rsid w:val="001F0071"/>
    <w:rsid w:val="001F1680"/>
    <w:rsid w:val="001F3890"/>
    <w:rsid w:val="001F4B9B"/>
    <w:rsid w:val="00212DCC"/>
    <w:rsid w:val="0022616B"/>
    <w:rsid w:val="00240DB3"/>
    <w:rsid w:val="00250EAB"/>
    <w:rsid w:val="00252167"/>
    <w:rsid w:val="002539A0"/>
    <w:rsid w:val="002824A5"/>
    <w:rsid w:val="00287FB1"/>
    <w:rsid w:val="00292BC8"/>
    <w:rsid w:val="002973A8"/>
    <w:rsid w:val="002B05B0"/>
    <w:rsid w:val="002D0FAA"/>
    <w:rsid w:val="002D3221"/>
    <w:rsid w:val="002E6286"/>
    <w:rsid w:val="002E635C"/>
    <w:rsid w:val="002E7CDA"/>
    <w:rsid w:val="00306406"/>
    <w:rsid w:val="003217BC"/>
    <w:rsid w:val="00327D16"/>
    <w:rsid w:val="0033073A"/>
    <w:rsid w:val="0033307E"/>
    <w:rsid w:val="003456FA"/>
    <w:rsid w:val="00354212"/>
    <w:rsid w:val="00354575"/>
    <w:rsid w:val="00354A47"/>
    <w:rsid w:val="00357F1D"/>
    <w:rsid w:val="003846C4"/>
    <w:rsid w:val="003A3120"/>
    <w:rsid w:val="003B395E"/>
    <w:rsid w:val="003B6E7C"/>
    <w:rsid w:val="003B7A9D"/>
    <w:rsid w:val="003C4BB8"/>
    <w:rsid w:val="003C5653"/>
    <w:rsid w:val="003E75A3"/>
    <w:rsid w:val="003F6C4C"/>
    <w:rsid w:val="003F74D2"/>
    <w:rsid w:val="00422503"/>
    <w:rsid w:val="0042553C"/>
    <w:rsid w:val="00480F8F"/>
    <w:rsid w:val="004842D4"/>
    <w:rsid w:val="00496FBC"/>
    <w:rsid w:val="004A203C"/>
    <w:rsid w:val="004A5320"/>
    <w:rsid w:val="004B708C"/>
    <w:rsid w:val="004D0010"/>
    <w:rsid w:val="004E032A"/>
    <w:rsid w:val="004E0B9F"/>
    <w:rsid w:val="004E6F3C"/>
    <w:rsid w:val="00511083"/>
    <w:rsid w:val="00517D11"/>
    <w:rsid w:val="00537D52"/>
    <w:rsid w:val="005637D6"/>
    <w:rsid w:val="00564B60"/>
    <w:rsid w:val="00580C96"/>
    <w:rsid w:val="00587761"/>
    <w:rsid w:val="005A64ED"/>
    <w:rsid w:val="005A7807"/>
    <w:rsid w:val="005B0739"/>
    <w:rsid w:val="005B1883"/>
    <w:rsid w:val="005B2E7A"/>
    <w:rsid w:val="005C77A8"/>
    <w:rsid w:val="005D2ED8"/>
    <w:rsid w:val="005E0897"/>
    <w:rsid w:val="005E4C56"/>
    <w:rsid w:val="005F09B7"/>
    <w:rsid w:val="005F1A40"/>
    <w:rsid w:val="006253F7"/>
    <w:rsid w:val="00640316"/>
    <w:rsid w:val="006406CC"/>
    <w:rsid w:val="00644264"/>
    <w:rsid w:val="006472BB"/>
    <w:rsid w:val="006753E7"/>
    <w:rsid w:val="00687659"/>
    <w:rsid w:val="006876CC"/>
    <w:rsid w:val="006C2B5A"/>
    <w:rsid w:val="006C6CB7"/>
    <w:rsid w:val="006D0BD3"/>
    <w:rsid w:val="006D2F21"/>
    <w:rsid w:val="006D2FA5"/>
    <w:rsid w:val="006D7455"/>
    <w:rsid w:val="006E0382"/>
    <w:rsid w:val="006F0AFB"/>
    <w:rsid w:val="006F1318"/>
    <w:rsid w:val="006F2485"/>
    <w:rsid w:val="00710724"/>
    <w:rsid w:val="00725628"/>
    <w:rsid w:val="00743460"/>
    <w:rsid w:val="007515D7"/>
    <w:rsid w:val="00757D03"/>
    <w:rsid w:val="00787F20"/>
    <w:rsid w:val="007908F8"/>
    <w:rsid w:val="007B2B14"/>
    <w:rsid w:val="007B6638"/>
    <w:rsid w:val="007F7ADA"/>
    <w:rsid w:val="00801BAF"/>
    <w:rsid w:val="00813D5D"/>
    <w:rsid w:val="008167A2"/>
    <w:rsid w:val="00820331"/>
    <w:rsid w:val="00844E7D"/>
    <w:rsid w:val="00857A66"/>
    <w:rsid w:val="00880687"/>
    <w:rsid w:val="008A1E27"/>
    <w:rsid w:val="008A4701"/>
    <w:rsid w:val="008A65BF"/>
    <w:rsid w:val="008A7BCF"/>
    <w:rsid w:val="008C2DE7"/>
    <w:rsid w:val="008C5FC0"/>
    <w:rsid w:val="008F4D3A"/>
    <w:rsid w:val="00900637"/>
    <w:rsid w:val="009012EA"/>
    <w:rsid w:val="00915F7D"/>
    <w:rsid w:val="009267BE"/>
    <w:rsid w:val="0093563E"/>
    <w:rsid w:val="00937794"/>
    <w:rsid w:val="00937F47"/>
    <w:rsid w:val="00940CD6"/>
    <w:rsid w:val="00951197"/>
    <w:rsid w:val="009539B5"/>
    <w:rsid w:val="0097279A"/>
    <w:rsid w:val="00976A1E"/>
    <w:rsid w:val="00982D4B"/>
    <w:rsid w:val="009C165B"/>
    <w:rsid w:val="009C3335"/>
    <w:rsid w:val="009D6225"/>
    <w:rsid w:val="009F137A"/>
    <w:rsid w:val="009F5C48"/>
    <w:rsid w:val="00A05F00"/>
    <w:rsid w:val="00A177C8"/>
    <w:rsid w:val="00A21FF7"/>
    <w:rsid w:val="00A2462A"/>
    <w:rsid w:val="00A35C93"/>
    <w:rsid w:val="00A376AC"/>
    <w:rsid w:val="00A5042E"/>
    <w:rsid w:val="00A814D5"/>
    <w:rsid w:val="00A944FF"/>
    <w:rsid w:val="00A95DBE"/>
    <w:rsid w:val="00AA563D"/>
    <w:rsid w:val="00AE0D3A"/>
    <w:rsid w:val="00AE1950"/>
    <w:rsid w:val="00AF45C7"/>
    <w:rsid w:val="00AF4C17"/>
    <w:rsid w:val="00AF7301"/>
    <w:rsid w:val="00B021D9"/>
    <w:rsid w:val="00B05093"/>
    <w:rsid w:val="00B06F51"/>
    <w:rsid w:val="00B12637"/>
    <w:rsid w:val="00B26D9C"/>
    <w:rsid w:val="00B3182C"/>
    <w:rsid w:val="00B34A90"/>
    <w:rsid w:val="00B420FB"/>
    <w:rsid w:val="00B5178B"/>
    <w:rsid w:val="00B57DCD"/>
    <w:rsid w:val="00B7490E"/>
    <w:rsid w:val="00B954E6"/>
    <w:rsid w:val="00BA2F77"/>
    <w:rsid w:val="00BB1028"/>
    <w:rsid w:val="00BC007B"/>
    <w:rsid w:val="00BC2407"/>
    <w:rsid w:val="00BF1BA9"/>
    <w:rsid w:val="00BF79A1"/>
    <w:rsid w:val="00C06FFC"/>
    <w:rsid w:val="00C10972"/>
    <w:rsid w:val="00C10FCC"/>
    <w:rsid w:val="00C215DF"/>
    <w:rsid w:val="00C27951"/>
    <w:rsid w:val="00C27A12"/>
    <w:rsid w:val="00C432FE"/>
    <w:rsid w:val="00C60088"/>
    <w:rsid w:val="00C60617"/>
    <w:rsid w:val="00CA0DB9"/>
    <w:rsid w:val="00CE28E4"/>
    <w:rsid w:val="00CE690D"/>
    <w:rsid w:val="00D54E23"/>
    <w:rsid w:val="00D739E1"/>
    <w:rsid w:val="00D75022"/>
    <w:rsid w:val="00D7764D"/>
    <w:rsid w:val="00D8034F"/>
    <w:rsid w:val="00DA7F5C"/>
    <w:rsid w:val="00DC52C3"/>
    <w:rsid w:val="00DC7D3C"/>
    <w:rsid w:val="00DD087E"/>
    <w:rsid w:val="00DE2E43"/>
    <w:rsid w:val="00E02E80"/>
    <w:rsid w:val="00E103B6"/>
    <w:rsid w:val="00E3397F"/>
    <w:rsid w:val="00E528BC"/>
    <w:rsid w:val="00E61BF7"/>
    <w:rsid w:val="00E70379"/>
    <w:rsid w:val="00E73624"/>
    <w:rsid w:val="00E83071"/>
    <w:rsid w:val="00E85144"/>
    <w:rsid w:val="00E87496"/>
    <w:rsid w:val="00E9097F"/>
    <w:rsid w:val="00E917A5"/>
    <w:rsid w:val="00E9443C"/>
    <w:rsid w:val="00E96FF4"/>
    <w:rsid w:val="00EA35E0"/>
    <w:rsid w:val="00EB5447"/>
    <w:rsid w:val="00EC6203"/>
    <w:rsid w:val="00EE3C00"/>
    <w:rsid w:val="00F035A0"/>
    <w:rsid w:val="00F07BEC"/>
    <w:rsid w:val="00F11371"/>
    <w:rsid w:val="00F15E63"/>
    <w:rsid w:val="00F22B06"/>
    <w:rsid w:val="00F356DC"/>
    <w:rsid w:val="00F431DF"/>
    <w:rsid w:val="00F551E6"/>
    <w:rsid w:val="00F730C0"/>
    <w:rsid w:val="00F869D0"/>
    <w:rsid w:val="00F92EB8"/>
    <w:rsid w:val="00FA0FCE"/>
    <w:rsid w:val="00FA10EF"/>
    <w:rsid w:val="00FB6D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o:colormru v:ext="edit" colors="#5c811f,#4a7018,#486c17,#1f6e5e,#1a5a58,#164846,#597d1e,#587a1e"/>
    </o:shapedefaults>
    <o:shapelayout v:ext="edit">
      <o:idmap v:ext="edit" data="1"/>
    </o:shapelayout>
  </w:shapeDefaults>
  <w:decimalSymbol w:val=","/>
  <w:listSeparator w:val=";"/>
  <w14:docId w14:val="5D56CAB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3" w:unhideWhenUsed="1"/>
    <w:lsdException w:name="heading 4" w:unhideWhenUsed="1"/>
    <w:lsdException w:name="heading 5" w:unhideWhenUsed="1"/>
    <w:lsdException w:name="heading 6" w:unhideWhenUsed="1"/>
    <w:lsdException w:name="heading 7" w:unhideWhenUsed="1"/>
    <w:lsdException w:name="heading 8" w:unhideWhenUsed="1"/>
    <w:lsdException w:name="heading 9" w:unhideWhenUsed="1"/>
    <w:lsdException w:name="index 1" w:semiHidden="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unhideWhenUsed="1"/>
    <w:lsdException w:name="List Number 3" w:semiHidden="1" w:unhideWhenUsed="1"/>
    <w:lsdException w:name="List Number 4" w:semiHidden="1" w:unhideWhenUsed="1"/>
    <w:lsdException w:name="List Number 5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unhideWhenUsed="1"/>
    <w:lsdException w:name="Block Text" w:unhideWhenUsed="1"/>
    <w:lsdException w:name="Hyperlink" w:uiPriority="99" w:unhideWhenUsed="1"/>
    <w:lsdException w:name="FollowedHyperlink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C3335"/>
    <w:pPr>
      <w:spacing w:before="60" w:after="60"/>
    </w:pPr>
    <w:rPr>
      <w:color w:val="411E11" w:themeColor="text1"/>
      <w:sz w:val="21"/>
      <w:lang w:val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F431DF"/>
    <w:pPr>
      <w:keepNext/>
      <w:keepLines/>
      <w:pBdr>
        <w:top w:val="single" w:sz="18" w:space="1" w:color="EDAD34" w:themeColor="accent3"/>
      </w:pBdr>
      <w:spacing w:before="240"/>
      <w:outlineLvl w:val="0"/>
    </w:pPr>
    <w:rPr>
      <w:rFonts w:asciiTheme="majorHAnsi" w:eastAsiaTheme="majorEastAsia" w:hAnsiTheme="majorHAnsi" w:cstheme="majorBidi"/>
      <w:b/>
      <w:bCs/>
      <w:color w:val="526C1F" w:themeColor="accent1"/>
      <w:sz w:val="28"/>
      <w:szCs w:val="32"/>
    </w:rPr>
  </w:style>
  <w:style w:type="paragraph" w:styleId="Titre2">
    <w:name w:val="heading 2"/>
    <w:basedOn w:val="Normal"/>
    <w:next w:val="Normal"/>
    <w:link w:val="Titre2Car"/>
    <w:rsid w:val="009539B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D5017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7279A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GB" w:eastAsia="en-GB"/>
    </w:rPr>
  </w:style>
  <w:style w:type="paragraph" w:styleId="Titre">
    <w:name w:val="Title"/>
    <w:basedOn w:val="Normal"/>
    <w:next w:val="Normal"/>
    <w:link w:val="TitreCar"/>
    <w:uiPriority w:val="10"/>
    <w:qFormat/>
    <w:rsid w:val="007B2B14"/>
    <w:pPr>
      <w:spacing w:before="120" w:after="1400"/>
      <w:contextualSpacing/>
    </w:pPr>
    <w:rPr>
      <w:rFonts w:asciiTheme="majorHAnsi" w:eastAsiaTheme="majorEastAsia" w:hAnsiTheme="majorHAnsi" w:cstheme="majorBidi"/>
      <w:noProof/>
      <w:color w:val="FFFFFF" w:themeColor="background1"/>
      <w:kern w:val="28"/>
      <w:sz w:val="56"/>
      <w:szCs w:val="52"/>
    </w:rPr>
  </w:style>
  <w:style w:type="character" w:customStyle="1" w:styleId="TitreCar">
    <w:name w:val="Titre Car"/>
    <w:basedOn w:val="Policepardfaut"/>
    <w:link w:val="Titre"/>
    <w:uiPriority w:val="10"/>
    <w:rsid w:val="007B2B14"/>
    <w:rPr>
      <w:rFonts w:asciiTheme="majorHAnsi" w:eastAsiaTheme="majorEastAsia" w:hAnsiTheme="majorHAnsi" w:cstheme="majorBidi"/>
      <w:noProof/>
      <w:color w:val="FFFFFF" w:themeColor="background1"/>
      <w:kern w:val="28"/>
      <w:sz w:val="56"/>
      <w:szCs w:val="52"/>
      <w:lang w:val="en-US"/>
    </w:rPr>
  </w:style>
  <w:style w:type="character" w:customStyle="1" w:styleId="Titre1Car">
    <w:name w:val="Titre 1 Car"/>
    <w:basedOn w:val="Policepardfaut"/>
    <w:link w:val="Titre1"/>
    <w:uiPriority w:val="9"/>
    <w:rsid w:val="00F431DF"/>
    <w:rPr>
      <w:rFonts w:asciiTheme="majorHAnsi" w:eastAsiaTheme="majorEastAsia" w:hAnsiTheme="majorHAnsi" w:cstheme="majorBidi"/>
      <w:b/>
      <w:bCs/>
      <w:color w:val="526C1F" w:themeColor="accent1"/>
      <w:sz w:val="28"/>
      <w:szCs w:val="32"/>
      <w:lang w:val="en-US"/>
    </w:rPr>
  </w:style>
  <w:style w:type="paragraph" w:customStyle="1" w:styleId="Titre1sansligne">
    <w:name w:val="Titre 1 sans ligne"/>
    <w:basedOn w:val="Titre1"/>
    <w:rsid w:val="008A1E27"/>
    <w:pPr>
      <w:pBdr>
        <w:top w:val="none" w:sz="0" w:space="0" w:color="auto"/>
      </w:pBdr>
      <w:spacing w:before="0"/>
    </w:pPr>
  </w:style>
  <w:style w:type="paragraph" w:customStyle="1" w:styleId="retraitcasecocher">
    <w:name w:val="retrait case à cocher"/>
    <w:basedOn w:val="Normal"/>
    <w:qFormat/>
    <w:rsid w:val="00F431DF"/>
    <w:pPr>
      <w:spacing w:before="20" w:after="20"/>
      <w:ind w:left="272" w:hanging="272"/>
    </w:pPr>
  </w:style>
  <w:style w:type="paragraph" w:styleId="En-tte">
    <w:name w:val="header"/>
    <w:basedOn w:val="Normal"/>
    <w:link w:val="En-tteCar"/>
    <w:qFormat/>
    <w:rsid w:val="007B6638"/>
    <w:pPr>
      <w:tabs>
        <w:tab w:val="center" w:pos="4320"/>
        <w:tab w:val="right" w:pos="8640"/>
      </w:tabs>
      <w:spacing w:before="0" w:after="0"/>
      <w:jc w:val="right"/>
    </w:pPr>
    <w:rPr>
      <w:noProof/>
      <w:sz w:val="18"/>
    </w:rPr>
  </w:style>
  <w:style w:type="character" w:customStyle="1" w:styleId="En-tteCar">
    <w:name w:val="En-tête Car"/>
    <w:basedOn w:val="Policepardfaut"/>
    <w:link w:val="En-tte"/>
    <w:rsid w:val="007B6638"/>
    <w:rPr>
      <w:noProof/>
      <w:color w:val="411E11" w:themeColor="text1"/>
      <w:sz w:val="18"/>
      <w:lang w:val="en-US"/>
    </w:rPr>
  </w:style>
  <w:style w:type="paragraph" w:styleId="Pieddepage">
    <w:name w:val="footer"/>
    <w:basedOn w:val="Normal"/>
    <w:link w:val="PieddepageCar"/>
    <w:rsid w:val="007B6638"/>
    <w:pPr>
      <w:tabs>
        <w:tab w:val="center" w:pos="4320"/>
        <w:tab w:val="right" w:pos="8640"/>
      </w:tabs>
      <w:spacing w:before="0" w:after="0"/>
    </w:pPr>
  </w:style>
  <w:style w:type="character" w:customStyle="1" w:styleId="PieddepageCar">
    <w:name w:val="Pied de page Car"/>
    <w:basedOn w:val="Policepardfaut"/>
    <w:link w:val="Pieddepage"/>
    <w:rsid w:val="007B6638"/>
    <w:rPr>
      <w:color w:val="411E11" w:themeColor="text1"/>
      <w:sz w:val="21"/>
      <w:lang w:val="en-US"/>
    </w:rPr>
  </w:style>
  <w:style w:type="paragraph" w:styleId="Textedebulles">
    <w:name w:val="Balloon Text"/>
    <w:basedOn w:val="Normal"/>
    <w:link w:val="TextedebullesCar"/>
    <w:semiHidden/>
    <w:unhideWhenUsed/>
    <w:rsid w:val="00A21FF7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semiHidden/>
    <w:rsid w:val="00A21FF7"/>
    <w:rPr>
      <w:rFonts w:ascii="Tahoma" w:hAnsi="Tahoma" w:cs="Tahoma"/>
      <w:color w:val="411E11" w:themeColor="text1"/>
      <w:sz w:val="16"/>
      <w:szCs w:val="16"/>
      <w:lang w:val="en-US"/>
    </w:rPr>
  </w:style>
  <w:style w:type="character" w:styleId="Lienhypertexte">
    <w:name w:val="Hyperlink"/>
    <w:basedOn w:val="Policepardfaut"/>
    <w:uiPriority w:val="99"/>
    <w:unhideWhenUsed/>
    <w:rsid w:val="001D12A6"/>
    <w:rPr>
      <w:color w:val="0000FF"/>
      <w:u w:val="single"/>
    </w:rPr>
  </w:style>
  <w:style w:type="paragraph" w:customStyle="1" w:styleId="groot">
    <w:name w:val="groot"/>
    <w:basedOn w:val="Normal"/>
    <w:rsid w:val="005B2E7A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lang w:val="fr-FR" w:eastAsia="fr-FR"/>
    </w:rPr>
  </w:style>
  <w:style w:type="paragraph" w:customStyle="1" w:styleId="normaal">
    <w:name w:val="normaal"/>
    <w:basedOn w:val="Normal"/>
    <w:rsid w:val="005B2E7A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lang w:val="fr-FR" w:eastAsia="fr-FR"/>
    </w:rPr>
  </w:style>
  <w:style w:type="character" w:customStyle="1" w:styleId="Titre2Car">
    <w:name w:val="Titre 2 Car"/>
    <w:basedOn w:val="Policepardfaut"/>
    <w:link w:val="Titre2"/>
    <w:rsid w:val="009539B5"/>
    <w:rPr>
      <w:rFonts w:asciiTheme="majorHAnsi" w:eastAsiaTheme="majorEastAsia" w:hAnsiTheme="majorHAnsi" w:cstheme="majorBidi"/>
      <w:color w:val="3D5017" w:themeColor="accent1" w:themeShade="BF"/>
      <w:sz w:val="26"/>
      <w:szCs w:val="2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0786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60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962936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9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5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6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1571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622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2.xml"/><Relationship Id="rId18" Type="http://schemas.openxmlformats.org/officeDocument/2006/relationships/image" Target="media/image4.png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2" Type="http://schemas.openxmlformats.org/officeDocument/2006/relationships/customXml" Target="../customXml/item2.xml"/><Relationship Id="rId16" Type="http://schemas.openxmlformats.org/officeDocument/2006/relationships/hyperlink" Target="tel:0490380571" TargetMode="External"/><Relationship Id="rId20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png"/><Relationship Id="rId22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olan\AppData\Roaming\Microsoft\Templates\Liste%20de%20contr&#244;le%20Camping.dotx" TargetMode="External"/></Relationships>
</file>

<file path=word/theme/theme1.xml><?xml version="1.0" encoding="utf-8"?>
<a:theme xmlns:a="http://schemas.openxmlformats.org/drawingml/2006/main" name="Office Theme">
  <a:themeElements>
    <a:clrScheme name="Custom 271">
      <a:dk1>
        <a:srgbClr val="411E11"/>
      </a:dk1>
      <a:lt1>
        <a:sysClr val="window" lastClr="FFFFFF"/>
      </a:lt1>
      <a:dk2>
        <a:srgbClr val="4C4C4C"/>
      </a:dk2>
      <a:lt2>
        <a:srgbClr val="EEECE1"/>
      </a:lt2>
      <a:accent1>
        <a:srgbClr val="526C1F"/>
      </a:accent1>
      <a:accent2>
        <a:srgbClr val="800000"/>
      </a:accent2>
      <a:accent3>
        <a:srgbClr val="EDAD34"/>
      </a:accent3>
      <a:accent4>
        <a:srgbClr val="BAA672"/>
      </a:accent4>
      <a:accent5>
        <a:srgbClr val="603A1B"/>
      </a:accent5>
      <a:accent6>
        <a:srgbClr val="51A09E"/>
      </a:accent6>
      <a:hlink>
        <a:srgbClr val="004080"/>
      </a:hlink>
      <a:folHlink>
        <a:srgbClr val="800000"/>
      </a:folHlink>
    </a:clrScheme>
    <a:fontScheme name="Urban">
      <a:majorFont>
        <a:latin typeface="Trebuchet MS"/>
        <a:ea typeface=""/>
        <a:cs typeface=""/>
        <a:font script="Jpan" typeface="ＭＳ ゴシック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eorg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9E5CFD-018D-46D7-AE8A-8D4DF7224F5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0F7586C-531B-4CEA-99DD-3CEDE2E6B406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70329DBD-8532-4CF4-9307-11E83DCB520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500838A-19F4-4C68-99B0-7D23DDA121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Liste de contrôle Camping</Template>
  <TotalTime>0</TotalTime>
  <Pages>8</Pages>
  <Words>422</Words>
  <Characters>2327</Characters>
  <Application>Microsoft Office Word</Application>
  <DocSecurity>0</DocSecurity>
  <Lines>19</Lines>
  <Paragraphs>5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2023-06-05T11:50:00Z</dcterms:created>
  <dcterms:modified xsi:type="dcterms:W3CDTF">2023-06-05T11:50:00Z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</Properties>
</file>